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C18F1" w:rsidR="00BF2B1B" w:rsidP="00BF2B1B" w:rsidRDefault="00966D12" w14:paraId="0B12DEF9" w14:textId="527E2039">
      <w:pPr>
        <w:pStyle w:val="Subtitle"/>
        <w:spacing w:after="360"/>
        <w:contextualSpacing/>
        <w:rPr>
          <w:rStyle w:val="TitleChar"/>
          <w:b/>
          <w:bCs/>
          <w:sz w:val="36"/>
          <w:szCs w:val="36"/>
        </w:rPr>
      </w:pPr>
      <w:r w:rsidRPr="00BC18F1">
        <w:rPr>
          <w:sz w:val="36"/>
          <w:szCs w:val="36"/>
        </w:rPr>
        <w:t>Job Description</w:t>
      </w:r>
    </w:p>
    <w:tbl>
      <w:tblPr>
        <w:tblStyle w:val="TableGrid"/>
        <w:tblW w:w="8674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2879"/>
        <w:gridCol w:w="5795"/>
      </w:tblGrid>
      <w:tr w:rsidR="005C1AC0" w:rsidTr="208A98EC" w14:paraId="3D1CF4CA" w14:textId="77777777">
        <w:trPr>
          <w:trHeight w:val="578" w:hRule="exact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:rsidRPr="00966D12" w:rsidR="00966D12" w:rsidP="00966D12" w:rsidRDefault="00966D12" w14:paraId="6E00A3F0" w14:textId="77777777">
            <w:pPr>
              <w:rPr>
                <w:b/>
                <w:bCs/>
              </w:rPr>
            </w:pPr>
            <w:r w:rsidRPr="00966D12">
              <w:rPr>
                <w:b/>
                <w:bCs/>
              </w:rPr>
              <w:t>Job Title</w:t>
            </w:r>
          </w:p>
          <w:p w:rsidRPr="00A86144" w:rsidR="005C1AC0" w:rsidP="00A86144" w:rsidRDefault="005C1AC0" w14:paraId="299E11D8" w14:textId="77777777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:rsidR="00872A87" w:rsidRDefault="00152560" w14:paraId="5FBF66A7" w14:textId="77777777">
            <w:r>
              <w:t>Recovery Worker</w:t>
            </w:r>
          </w:p>
        </w:tc>
      </w:tr>
      <w:tr w:rsidR="00966D12" w:rsidTr="208A98EC" w14:paraId="6ED55AF9" w14:textId="77777777">
        <w:trPr>
          <w:trHeight w:val="578" w:hRule="exact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:rsidRPr="00966D12" w:rsidR="00966D12" w:rsidP="00966D12" w:rsidRDefault="00966D12" w14:paraId="1AE7BA15" w14:textId="77777777">
            <w:pPr>
              <w:rPr>
                <w:b/>
                <w:bCs/>
              </w:rPr>
            </w:pPr>
            <w:r w:rsidRPr="00966D12">
              <w:rPr>
                <w:b/>
                <w:bCs/>
              </w:rPr>
              <w:t xml:space="preserve">Function </w:t>
            </w:r>
          </w:p>
          <w:p w:rsidRPr="00A86144" w:rsidR="00966D12" w:rsidP="00A86144" w:rsidRDefault="00966D12" w14:paraId="46DA8328" w14:textId="77777777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:rsidR="00872A87" w:rsidRDefault="23C354E0" w14:paraId="1208CA70" w14:textId="2EE56FCF">
            <w:r>
              <w:t>Service Delivery</w:t>
            </w:r>
          </w:p>
        </w:tc>
      </w:tr>
      <w:tr w:rsidR="00966D12" w:rsidTr="208A98EC" w14:paraId="23F008D2" w14:textId="77777777">
        <w:trPr>
          <w:trHeight w:val="578" w:hRule="exact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:rsidRPr="00966D12" w:rsidR="00966D12" w:rsidP="00966D12" w:rsidRDefault="00966D12" w14:paraId="135C7025" w14:textId="77777777">
            <w:pPr>
              <w:rPr>
                <w:b/>
                <w:bCs/>
              </w:rPr>
            </w:pPr>
            <w:r w:rsidRPr="00966D12">
              <w:rPr>
                <w:b/>
                <w:bCs/>
              </w:rPr>
              <w:t>Reports to</w:t>
            </w:r>
          </w:p>
          <w:p w:rsidRPr="00A86144" w:rsidR="00966D12" w:rsidP="00A86144" w:rsidRDefault="00966D12" w14:paraId="5C46E506" w14:textId="77777777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:rsidR="00872A87" w:rsidRDefault="00152560" w14:paraId="751F4B01" w14:textId="77777777">
            <w:r>
              <w:t>Line Manager</w:t>
            </w:r>
          </w:p>
        </w:tc>
      </w:tr>
      <w:tr w:rsidR="00966D12" w:rsidTr="208A98EC" w14:paraId="3E4338F5" w14:textId="77777777">
        <w:trPr>
          <w:trHeight w:val="578" w:hRule="exact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:rsidRPr="00966D12" w:rsidR="00966D12" w:rsidP="00966D12" w:rsidRDefault="00966D12" w14:paraId="4A8F236D" w14:textId="77777777">
            <w:pPr>
              <w:rPr>
                <w:b/>
                <w:bCs/>
              </w:rPr>
            </w:pPr>
            <w:r w:rsidRPr="00966D12">
              <w:rPr>
                <w:b/>
                <w:bCs/>
              </w:rPr>
              <w:t>Direct Reports</w:t>
            </w:r>
          </w:p>
          <w:p w:rsidRPr="00A86144" w:rsidR="00966D12" w:rsidP="00A86144" w:rsidRDefault="00966D12" w14:paraId="704EDCD8" w14:textId="77777777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:rsidR="00872A87" w:rsidRDefault="06863248" w14:paraId="4B584315" w14:textId="01E3FEF9">
            <w:r>
              <w:t>None</w:t>
            </w:r>
          </w:p>
        </w:tc>
      </w:tr>
      <w:tr w:rsidR="00966D12" w:rsidTr="208A98EC" w14:paraId="2B38B713" w14:textId="77777777">
        <w:trPr>
          <w:trHeight w:val="960" w:hRule="exact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:rsidRPr="00A86144" w:rsidR="00966D12" w:rsidP="00A86144" w:rsidRDefault="00966D12" w14:paraId="33ECE193" w14:textId="77777777">
            <w:pPr>
              <w:rPr>
                <w:b/>
                <w:bCs/>
              </w:rPr>
            </w:pPr>
            <w:r w:rsidRPr="00966D12">
              <w:rPr>
                <w:b/>
                <w:bCs/>
              </w:rPr>
              <w:t>Dimensions (budget, people span of control)</w:t>
            </w:r>
          </w:p>
        </w:tc>
        <w:tc>
          <w:tcPr>
            <w:tcW w:w="5795" w:type="dxa"/>
            <w:vAlign w:val="center"/>
          </w:tcPr>
          <w:p w:rsidR="00872A87" w:rsidRDefault="00152560" w14:paraId="773F148E" w14:textId="77777777">
            <w:r>
              <w:t>Not applicable</w:t>
            </w:r>
          </w:p>
        </w:tc>
      </w:tr>
      <w:tr w:rsidR="000C1A7F" w:rsidTr="208A98EC" w14:paraId="3080765C" w14:textId="77777777">
        <w:trPr>
          <w:trHeight w:val="578" w:hRule="exact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:rsidRPr="00966D12" w:rsidR="00966D12" w:rsidP="00966D12" w:rsidRDefault="00966D12" w14:paraId="39D42427" w14:textId="77777777">
            <w:pPr>
              <w:rPr>
                <w:b/>
                <w:bCs/>
              </w:rPr>
            </w:pPr>
            <w:r w:rsidRPr="00966D12">
              <w:rPr>
                <w:b/>
                <w:bCs/>
              </w:rPr>
              <w:t>DBS Check Level Required</w:t>
            </w:r>
          </w:p>
          <w:p w:rsidRPr="00A86144" w:rsidR="000C1A7F" w:rsidP="00A86144" w:rsidRDefault="000C1A7F" w14:paraId="1A7BB440" w14:textId="77777777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:rsidR="00872A87" w:rsidRDefault="00152560" w14:paraId="1783B50E" w14:textId="77777777">
            <w:r>
              <w:t>Site specific</w:t>
            </w:r>
          </w:p>
        </w:tc>
      </w:tr>
      <w:tr w:rsidR="000C1A7F" w:rsidTr="208A98EC" w14:paraId="579F19D5" w14:textId="77777777">
        <w:trPr>
          <w:trHeight w:val="578" w:hRule="exact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:rsidR="00966D12" w:rsidP="00966D12" w:rsidRDefault="00966D12" w14:paraId="4B49699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Grade/Job Evaluation Level</w:t>
            </w:r>
          </w:p>
          <w:p w:rsidRPr="00A86144" w:rsidR="000C1A7F" w:rsidP="00A86144" w:rsidRDefault="000C1A7F" w14:paraId="5A6461E1" w14:textId="77777777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:rsidR="00872A87" w:rsidRDefault="03692C47" w14:paraId="137253D1" w14:textId="0F06F11A">
            <w:r>
              <w:t>Coor – Coordination</w:t>
            </w:r>
          </w:p>
        </w:tc>
      </w:tr>
      <w:tr w:rsidR="000C1A7F" w:rsidTr="208A98EC" w14:paraId="6B020133" w14:textId="77777777">
        <w:trPr>
          <w:trHeight w:val="578" w:hRule="exact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:rsidRPr="00966D12" w:rsidR="00966D12" w:rsidP="00966D12" w:rsidRDefault="00966D12" w14:paraId="0DAEF2CC" w14:textId="77777777">
            <w:pPr>
              <w:rPr>
                <w:b/>
                <w:bCs/>
              </w:rPr>
            </w:pPr>
            <w:r w:rsidRPr="00966D12">
              <w:rPr>
                <w:b/>
                <w:bCs/>
              </w:rPr>
              <w:t>Salary Banding</w:t>
            </w:r>
          </w:p>
          <w:p w:rsidRPr="00A86144" w:rsidR="000C1A7F" w:rsidP="00A86144" w:rsidRDefault="000C1A7F" w14:paraId="0BA53D9A" w14:textId="77777777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:rsidR="00872A87" w:rsidRDefault="00425B3A" w14:paraId="2B206DFE" w14:textId="46BDC714">
            <w:r w:rsidRPr="00425B3A">
              <w:t>Individual Contributor B</w:t>
            </w:r>
          </w:p>
        </w:tc>
      </w:tr>
      <w:tr w:rsidR="000C1A7F" w:rsidTr="208A98EC" w14:paraId="1CFB54AC" w14:textId="77777777">
        <w:trPr>
          <w:trHeight w:val="578" w:hRule="exact"/>
        </w:trPr>
        <w:tc>
          <w:tcPr>
            <w:tcW w:w="2879" w:type="dxa"/>
            <w:shd w:val="clear" w:color="auto" w:fill="D5E9DE" w:themeFill="text2" w:themeFillTint="33"/>
            <w:vAlign w:val="center"/>
          </w:tcPr>
          <w:p w:rsidRPr="00966D12" w:rsidR="00966D12" w:rsidP="00966D12" w:rsidRDefault="00966D12" w14:paraId="46F4EF72" w14:textId="77777777">
            <w:pPr>
              <w:rPr>
                <w:b/>
                <w:bCs/>
              </w:rPr>
            </w:pPr>
            <w:r w:rsidRPr="00966D12">
              <w:rPr>
                <w:b/>
                <w:bCs/>
              </w:rPr>
              <w:t>Created/Reviewed date</w:t>
            </w:r>
          </w:p>
          <w:p w:rsidRPr="00A86144" w:rsidR="000C1A7F" w:rsidP="00A86144" w:rsidRDefault="000C1A7F" w14:paraId="3D92D43D" w14:textId="77777777">
            <w:pPr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:rsidR="00872A87" w:rsidP="3F9531E2" w:rsidRDefault="7979A0E7" w14:paraId="37C769B4" w14:textId="10DB13FC">
            <w:r>
              <w:t>October 2026</w:t>
            </w:r>
          </w:p>
        </w:tc>
      </w:tr>
    </w:tbl>
    <w:p w:rsidR="00A86144" w:rsidP="00A86144" w:rsidRDefault="00A86144" w14:paraId="70EBFF88" w14:textId="77777777">
      <w:pPr>
        <w:pStyle w:val="BodyText"/>
      </w:pPr>
    </w:p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="00966D12" w:rsidTr="003E1809" w14:paraId="09594FE3" w14:textId="77777777">
        <w:trPr>
          <w:trHeight w:val="880" w:hRule="exact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:rsidRPr="0087020C" w:rsidR="0087020C" w:rsidP="003E1809" w:rsidRDefault="0087020C" w14:paraId="28B6F553" w14:textId="77777777">
            <w:pPr>
              <w:spacing w:before="240"/>
              <w:rPr>
                <w:b/>
                <w:bCs/>
              </w:rPr>
            </w:pPr>
            <w:bookmarkStart w:name="_Hlk181184006" w:id="0"/>
            <w:r w:rsidRPr="0087020C">
              <w:rPr>
                <w:b/>
                <w:bCs/>
              </w:rPr>
              <w:t xml:space="preserve">You will be working for </w:t>
            </w:r>
          </w:p>
          <w:p w:rsidR="003E1809" w:rsidP="0087020C" w:rsidRDefault="0087020C" w14:paraId="0DEE40CE" w14:textId="77777777">
            <w:r w:rsidRPr="005E60C9">
              <w:t>(Description of Waythrough and specifics of Service/Function/Office)</w:t>
            </w:r>
          </w:p>
          <w:p w:rsidRPr="005E60C9" w:rsidR="003E1809" w:rsidP="0087020C" w:rsidRDefault="003E1809" w14:paraId="0838D58A" w14:textId="77777777"/>
          <w:p w:rsidRPr="0087020C" w:rsidR="0087020C" w:rsidP="0087020C" w:rsidRDefault="0087020C" w14:paraId="0764B32D" w14:textId="77777777">
            <w:pPr>
              <w:rPr>
                <w:b/>
                <w:bCs/>
              </w:rPr>
            </w:pPr>
          </w:p>
          <w:p w:rsidRPr="00A86144" w:rsidR="00966D12" w:rsidP="00481957" w:rsidRDefault="00966D12" w14:paraId="3D3A86FC" w14:textId="77777777">
            <w:pPr>
              <w:rPr>
                <w:b/>
                <w:bCs/>
              </w:rPr>
            </w:pPr>
          </w:p>
        </w:tc>
      </w:tr>
      <w:tr w:rsidR="00966D12" w:rsidTr="00966D12" w14:paraId="0F02716E" w14:textId="77777777">
        <w:trPr>
          <w:trHeight w:val="567"/>
        </w:trPr>
        <w:tc>
          <w:tcPr>
            <w:tcW w:w="8642" w:type="dxa"/>
            <w:vAlign w:val="center"/>
          </w:tcPr>
          <w:p w:rsidR="00872A87" w:rsidRDefault="00152560" w14:paraId="6E0A5324" w14:textId="77777777">
            <w:r>
              <w:t>Waythrough is a values-led organisation supporting people to improve their quality of life and achieve their goals. We deliver person-centred, recovery-focused support across a range of communities and settings. Our work is underpinned by our values of Kindness, Courage and Respect.</w:t>
            </w:r>
          </w:p>
        </w:tc>
      </w:tr>
      <w:bookmarkEnd w:id="0"/>
    </w:tbl>
    <w:p w:rsidR="007C10D3" w:rsidP="00A86144" w:rsidRDefault="007C10D3" w14:paraId="6BC6426E" w14:textId="77777777">
      <w:pPr>
        <w:sectPr w:rsidR="007C10D3" w:rsidSect="00ED1A28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orient="portrait" w:code="9"/>
          <w:pgMar w:top="1021" w:right="851" w:bottom="1134" w:left="2211" w:header="567" w:footer="312" w:gutter="0"/>
          <w:cols w:space="708"/>
          <w:titlePg/>
          <w:docGrid w:linePitch="360"/>
        </w:sectPr>
      </w:pPr>
    </w:p>
    <w:p w:rsidR="00CB3A3A" w:rsidP="00682BE9" w:rsidRDefault="00CB3A3A" w14:paraId="2FEF5C04" w14:textId="77777777">
      <w:pPr>
        <w:tabs>
          <w:tab w:val="right" w:leader="dot" w:pos="8647"/>
        </w:tabs>
        <w:ind w:right="339"/>
      </w:pPr>
    </w:p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Pr="0087020C" w:rsidR="0087020C" w:rsidTr="208A98EC" w14:paraId="144CD770" w14:textId="77777777">
        <w:trPr>
          <w:trHeight w:val="784" w:hRule="exact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:rsidRPr="0087020C" w:rsidR="0087020C" w:rsidP="003E1809" w:rsidRDefault="00B534E6" w14:paraId="0CA9C838" w14:textId="77777777">
            <w:pPr>
              <w:spacing w:before="240"/>
              <w:ind w:right="339"/>
              <w:rPr>
                <w:b/>
                <w:bCs/>
              </w:rPr>
            </w:pPr>
            <w:r w:rsidRPr="00B534E6">
              <w:rPr>
                <w:b/>
                <w:bCs/>
              </w:rPr>
              <w:t>Purpose of the Role</w:t>
            </w:r>
          </w:p>
          <w:p w:rsidRPr="0087020C" w:rsidR="0087020C" w:rsidP="0087020C" w:rsidRDefault="0087020C" w14:paraId="6872B9C0" w14:textId="77777777">
            <w:pPr>
              <w:ind w:right="339"/>
              <w:rPr>
                <w:b/>
                <w:bCs/>
              </w:rPr>
            </w:pPr>
          </w:p>
        </w:tc>
      </w:tr>
      <w:tr w:rsidRPr="0087020C" w:rsidR="0087020C" w:rsidTr="208A98EC" w14:paraId="6246AA71" w14:textId="77777777">
        <w:trPr>
          <w:trHeight w:val="567"/>
        </w:trPr>
        <w:tc>
          <w:tcPr>
            <w:tcW w:w="8642" w:type="dxa"/>
            <w:vAlign w:val="center"/>
          </w:tcPr>
          <w:p w:rsidR="00872A87" w:rsidP="26405445" w:rsidRDefault="26405445" w14:paraId="1913EF35" w14:textId="4867861E">
            <w:pPr>
              <w:pStyle w:val="ListParagraph"/>
              <w:numPr>
                <w:ilvl w:val="0"/>
                <w:numId w:val="13"/>
              </w:numPr>
            </w:pPr>
            <w:r>
              <w:t>To support people using services to achieve their goals and improve their quality of life.</w:t>
            </w:r>
          </w:p>
          <w:p w:rsidR="00872A87" w:rsidP="26405445" w:rsidRDefault="26405445" w14:paraId="0384FB6D" w14:textId="0492D99D">
            <w:pPr>
              <w:pStyle w:val="ListParagraph"/>
              <w:numPr>
                <w:ilvl w:val="0"/>
                <w:numId w:val="13"/>
              </w:numPr>
            </w:pPr>
            <w:r>
              <w:t>To work with individuals to develop practical and emotional life skills to promote independence.</w:t>
            </w:r>
          </w:p>
          <w:p w:rsidR="00872A87" w:rsidP="26405445" w:rsidRDefault="306C419D" w14:paraId="3E0874BF" w14:textId="50F9F3E1">
            <w:pPr>
              <w:pStyle w:val="ListParagraph"/>
              <w:numPr>
                <w:ilvl w:val="0"/>
                <w:numId w:val="13"/>
              </w:numPr>
            </w:pPr>
            <w:r>
              <w:t>To contribute to the safe and effective day-to-day running of services.</w:t>
            </w:r>
          </w:p>
          <w:p w:rsidR="00872A87" w:rsidP="26405445" w:rsidRDefault="6FBB73DF" w14:paraId="09F1A843" w14:textId="63BD3A98">
            <w:pPr>
              <w:pStyle w:val="ListParagraph"/>
              <w:numPr>
                <w:ilvl w:val="0"/>
                <w:numId w:val="13"/>
              </w:numPr>
            </w:pPr>
            <w:r w:rsidRPr="208A98EC">
              <w:t>To work collaboratively as part of a team towards agreed service/contract lengths and in line with organisational values</w:t>
            </w:r>
          </w:p>
        </w:tc>
      </w:tr>
    </w:tbl>
    <w:p w:rsidR="002C5209" w:rsidP="00682BE9" w:rsidRDefault="002C5209" w14:paraId="4C05AA49" w14:textId="77777777">
      <w:pPr>
        <w:ind w:right="339"/>
      </w:pPr>
    </w:p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Pr="0087020C" w:rsidR="0087020C" w:rsidTr="48219236" w14:paraId="737CEE72" w14:textId="77777777">
        <w:trPr>
          <w:trHeight w:val="897" w:hRule="exact"/>
        </w:trPr>
        <w:tc>
          <w:tcPr>
            <w:tcW w:w="8642" w:type="dxa"/>
            <w:shd w:val="clear" w:color="auto" w:fill="D5E9DE" w:themeFill="text2" w:themeFillTint="33"/>
            <w:tcMar/>
            <w:vAlign w:val="center"/>
          </w:tcPr>
          <w:p w:rsidRPr="00B534E6" w:rsidR="00B534E6" w:rsidP="003E1809" w:rsidRDefault="00B534E6" w14:paraId="10628851" w14:textId="77777777">
            <w:pPr>
              <w:spacing w:before="240"/>
              <w:ind w:right="339"/>
              <w:rPr>
                <w:b/>
                <w:bCs/>
              </w:rPr>
            </w:pPr>
            <w:r w:rsidRPr="00B534E6">
              <w:rPr>
                <w:b/>
                <w:bCs/>
              </w:rPr>
              <w:t xml:space="preserve">Key Accountabilities </w:t>
            </w:r>
          </w:p>
          <w:p w:rsidRPr="0087020C" w:rsidR="0087020C" w:rsidP="00B534E6" w:rsidRDefault="00B534E6" w14:paraId="2F143E14" w14:textId="77777777">
            <w:pPr>
              <w:ind w:right="339"/>
            </w:pPr>
            <w:r w:rsidRPr="00B534E6">
              <w:t>(List of accountabilities specific to this role)</w:t>
            </w:r>
          </w:p>
          <w:p w:rsidRPr="0087020C" w:rsidR="0087020C" w:rsidP="0087020C" w:rsidRDefault="0087020C" w14:paraId="369E5703" w14:textId="77777777">
            <w:pPr>
              <w:ind w:right="339"/>
              <w:rPr>
                <w:b/>
                <w:bCs/>
              </w:rPr>
            </w:pPr>
          </w:p>
        </w:tc>
      </w:tr>
      <w:tr w:rsidRPr="0087020C" w:rsidR="0087020C" w:rsidTr="48219236" w14:paraId="29AE49AC" w14:textId="77777777">
        <w:trPr>
          <w:trHeight w:val="567"/>
        </w:trPr>
        <w:tc>
          <w:tcPr>
            <w:tcW w:w="8642" w:type="dxa"/>
            <w:tcMar/>
            <w:vAlign w:val="center"/>
          </w:tcPr>
          <w:p w:rsidR="00872A87" w:rsidP="208A98EC" w:rsidRDefault="18D52593" w14:paraId="3D2A577B" w14:textId="12C3B750">
            <w:pPr>
              <w:spacing w:before="240" w:after="240"/>
              <w:rPr>
                <w:rFonts w:ascii="Century Gothic" w:hAnsi="Century Gothic" w:eastAsia="Century Gothic" w:cs="Century Gothic"/>
                <w:b/>
                <w:bCs/>
              </w:rPr>
            </w:pPr>
            <w:r w:rsidRPr="208A98EC">
              <w:rPr>
                <w:rFonts w:ascii="Century Gothic" w:hAnsi="Century Gothic" w:eastAsia="Century Gothic" w:cs="Century Gothic"/>
                <w:b/>
                <w:bCs/>
              </w:rPr>
              <w:t>Assist people using our services to:</w:t>
            </w:r>
          </w:p>
          <w:p w:rsidR="00872A87" w:rsidP="208A98EC" w:rsidRDefault="18D52593" w14:paraId="6F217830" w14:textId="0F9F3CE7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Manage and improve their own physical and mental well-being.</w:t>
            </w:r>
          </w:p>
          <w:p w:rsidR="00872A87" w:rsidP="208A98EC" w:rsidRDefault="18D52593" w14:paraId="689CFF18" w14:textId="5D6566C5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Develop independent living skills, including budgeting, community engagement and accessing services.</w:t>
            </w:r>
          </w:p>
          <w:p w:rsidR="00872A87" w:rsidP="208A98EC" w:rsidRDefault="18D52593" w14:paraId="229D359D" w14:textId="1B0E7FEE">
            <w:pPr>
              <w:pStyle w:val="ListParagraph"/>
              <w:numPr>
                <w:ilvl w:val="0"/>
                <w:numId w:val="11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Encourage choice, control and active participation in decision-making.</w:t>
            </w:r>
          </w:p>
          <w:p w:rsidR="00872A87" w:rsidP="208A98EC" w:rsidRDefault="18D52593" w14:paraId="7D3839AE" w14:textId="326BA271">
            <w:pPr>
              <w:spacing w:before="240" w:after="240"/>
              <w:rPr>
                <w:rFonts w:ascii="Century Gothic" w:hAnsi="Century Gothic" w:eastAsia="Century Gothic" w:cs="Century Gothic"/>
                <w:b/>
                <w:bCs/>
              </w:rPr>
            </w:pPr>
            <w:r w:rsidRPr="208A98EC">
              <w:rPr>
                <w:rFonts w:ascii="Century Gothic" w:hAnsi="Century Gothic" w:eastAsia="Century Gothic" w:cs="Century Gothic"/>
                <w:b/>
                <w:bCs/>
              </w:rPr>
              <w:t>Ensure the safe running of the service:</w:t>
            </w:r>
          </w:p>
          <w:p w:rsidR="00872A87" w:rsidP="208A98EC" w:rsidRDefault="18D52593" w14:paraId="307BDB96" w14:textId="5C6294DA">
            <w:pPr>
              <w:pStyle w:val="ListParagraph"/>
              <w:numPr>
                <w:ilvl w:val="0"/>
                <w:numId w:val="10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Assess the well-being and welfare of people we support on an ongoing basis.</w:t>
            </w:r>
          </w:p>
          <w:p w:rsidR="00872A87" w:rsidP="208A98EC" w:rsidRDefault="18D52593" w14:paraId="266D230B" w14:textId="5B852863">
            <w:pPr>
              <w:pStyle w:val="ListParagraph"/>
              <w:numPr>
                <w:ilvl w:val="0"/>
                <w:numId w:val="10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Maintain professional boundaries and act in accordance with the Code of Conduct.</w:t>
            </w:r>
          </w:p>
          <w:p w:rsidR="00872A87" w:rsidP="208A98EC" w:rsidRDefault="18D52593" w14:paraId="3D23D421" w14:textId="31386024">
            <w:pPr>
              <w:pStyle w:val="ListParagraph"/>
              <w:numPr>
                <w:ilvl w:val="0"/>
                <w:numId w:val="10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Ensure the service complies with relevant legal and regulatory requirements.</w:t>
            </w:r>
          </w:p>
          <w:p w:rsidR="00872A87" w:rsidP="208A98EC" w:rsidRDefault="18D52593" w14:paraId="3AB6156B" w14:textId="76D3DC32">
            <w:pPr>
              <w:pStyle w:val="ListParagraph"/>
              <w:numPr>
                <w:ilvl w:val="0"/>
                <w:numId w:val="10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Maintain accurate, timely and confidential records in line with GDPR and organisational policies.</w:t>
            </w:r>
          </w:p>
          <w:p w:rsidR="00872A87" w:rsidP="208A98EC" w:rsidRDefault="18D52593" w14:paraId="622E9477" w14:textId="3E41314B">
            <w:pPr>
              <w:spacing w:before="240" w:after="240"/>
              <w:rPr>
                <w:rFonts w:ascii="Century Gothic" w:hAnsi="Century Gothic" w:eastAsia="Century Gothic" w:cs="Century Gothic"/>
                <w:b/>
                <w:bCs/>
              </w:rPr>
            </w:pPr>
            <w:r w:rsidRPr="208A98EC">
              <w:rPr>
                <w:rFonts w:ascii="Century Gothic" w:hAnsi="Century Gothic" w:eastAsia="Century Gothic" w:cs="Century Gothic"/>
                <w:b/>
                <w:bCs/>
              </w:rPr>
              <w:t>Keywork:</w:t>
            </w:r>
          </w:p>
          <w:p w:rsidR="00872A87" w:rsidP="208A98EC" w:rsidRDefault="18D52593" w14:paraId="3014D6AD" w14:textId="79FE7483">
            <w:pPr>
              <w:pStyle w:val="ListParagraph"/>
              <w:numPr>
                <w:ilvl w:val="0"/>
                <w:numId w:val="9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Oversee an individual caseload of key clients.</w:t>
            </w:r>
          </w:p>
          <w:p w:rsidR="00872A87" w:rsidP="208A98EC" w:rsidRDefault="18D52593" w14:paraId="739FF71F" w14:textId="1D1E4D75">
            <w:pPr>
              <w:pStyle w:val="ListParagraph"/>
              <w:numPr>
                <w:ilvl w:val="0"/>
                <w:numId w:val="9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Work with individuals to develop agreed, meaningful and achievable person-centred plans that deliver positive outcomes and reflect their aspirations.</w:t>
            </w:r>
          </w:p>
          <w:p w:rsidR="00872A87" w:rsidP="208A98EC" w:rsidRDefault="18D52593" w14:paraId="34B8D978" w14:textId="7E4BAC05">
            <w:pPr>
              <w:pStyle w:val="ListParagraph"/>
              <w:numPr>
                <w:ilvl w:val="0"/>
                <w:numId w:val="9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Promote physical, mental and emotional well-being.</w:t>
            </w:r>
          </w:p>
          <w:p w:rsidR="00872A87" w:rsidP="208A98EC" w:rsidRDefault="18D52593" w14:paraId="2D77FA96" w14:textId="1CA1949E">
            <w:pPr>
              <w:pStyle w:val="ListParagraph"/>
              <w:numPr>
                <w:ilvl w:val="0"/>
                <w:numId w:val="9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Ensure positive risk assessments are developed and implemented in line with policies and procedures.</w:t>
            </w:r>
          </w:p>
          <w:p w:rsidR="00872A87" w:rsidP="208A98EC" w:rsidRDefault="18D52593" w14:paraId="1AF61200" w14:textId="50A7B778">
            <w:pPr>
              <w:pStyle w:val="ListParagraph"/>
              <w:numPr>
                <w:ilvl w:val="0"/>
                <w:numId w:val="9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Signpost people we support to other services for additional support.</w:t>
            </w:r>
          </w:p>
          <w:p w:rsidR="00872A87" w:rsidP="208A98EC" w:rsidRDefault="18D52593" w14:paraId="7784DFB8" w14:textId="11104331">
            <w:pPr>
              <w:spacing w:before="240" w:after="240"/>
              <w:rPr>
                <w:rFonts w:ascii="Century Gothic" w:hAnsi="Century Gothic" w:eastAsia="Century Gothic" w:cs="Century Gothic"/>
                <w:b/>
                <w:bCs/>
              </w:rPr>
            </w:pPr>
            <w:r w:rsidRPr="208A98EC">
              <w:rPr>
                <w:rFonts w:ascii="Century Gothic" w:hAnsi="Century Gothic" w:eastAsia="Century Gothic" w:cs="Century Gothic"/>
                <w:b/>
                <w:bCs/>
              </w:rPr>
              <w:t>Manage your own workload:</w:t>
            </w:r>
          </w:p>
          <w:p w:rsidR="00872A87" w:rsidP="208A98EC" w:rsidRDefault="18D52593" w14:paraId="3CCFD411" w14:textId="1C751BD2">
            <w:pPr>
              <w:pStyle w:val="ListParagraph"/>
              <w:numPr>
                <w:ilvl w:val="0"/>
                <w:numId w:val="8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Plan and carry out core areas of responsibility.</w:t>
            </w:r>
          </w:p>
          <w:p w:rsidR="00872A87" w:rsidP="208A98EC" w:rsidRDefault="18D52593" w14:paraId="5793197B" w14:textId="32E5486E">
            <w:pPr>
              <w:pStyle w:val="ListParagraph"/>
              <w:numPr>
                <w:ilvl w:val="0"/>
                <w:numId w:val="8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Complete accurate and timely computerised records using the organisational database.</w:t>
            </w:r>
          </w:p>
          <w:p w:rsidR="00872A87" w:rsidP="208A98EC" w:rsidRDefault="18D52593" w14:paraId="06A03F6D" w14:textId="6218F338">
            <w:pPr>
              <w:pStyle w:val="ListParagraph"/>
              <w:numPr>
                <w:ilvl w:val="0"/>
                <w:numId w:val="8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Liaise with external agencies, including community mental health teams, multidisciplinary teams and carers, building positive relationships and promoting a positive image of the service.</w:t>
            </w:r>
          </w:p>
          <w:p w:rsidR="00872A87" w:rsidP="208A98EC" w:rsidRDefault="18D52593" w14:paraId="7447DD80" w14:textId="5221892A">
            <w:pPr>
              <w:pStyle w:val="ListParagraph"/>
              <w:numPr>
                <w:ilvl w:val="0"/>
                <w:numId w:val="8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Monitor and manage your own well-being through debriefing and discussions with your manager and colleagues.</w:t>
            </w:r>
          </w:p>
          <w:p w:rsidR="00872A87" w:rsidP="208A98EC" w:rsidRDefault="18D52593" w14:paraId="6ECD4856" w14:textId="60B110FB">
            <w:pPr>
              <w:pStyle w:val="ListParagraph"/>
              <w:numPr>
                <w:ilvl w:val="0"/>
                <w:numId w:val="8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Keep up to date with organisational developments.</w:t>
            </w:r>
          </w:p>
          <w:p w:rsidR="00872A87" w:rsidP="208A98EC" w:rsidRDefault="18D52593" w14:paraId="1D05C222" w14:textId="5102787C">
            <w:pPr>
              <w:pStyle w:val="ListParagraph"/>
              <w:numPr>
                <w:ilvl w:val="0"/>
                <w:numId w:val="8"/>
              </w:numPr>
              <w:spacing w:before="240" w:after="240"/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</w:rPr>
              <w:t>Contribute positively to teamwork, handovers and service delivery.</w:t>
            </w:r>
          </w:p>
          <w:p w:rsidR="00872A87" w:rsidP="48219236" w:rsidRDefault="00872A87" w14:paraId="109B7E0C" w14:textId="079ED0AA">
            <w:pPr>
              <w:pStyle w:val="Normal"/>
            </w:pPr>
          </w:p>
        </w:tc>
      </w:tr>
    </w:tbl>
    <w:p w:rsidR="00847117" w:rsidP="00682BE9" w:rsidRDefault="00847117" w14:paraId="1E4D0E2C" w14:textId="77777777">
      <w:pPr>
        <w:ind w:right="339"/>
      </w:pPr>
    </w:p>
    <w:p w:rsidR="005E60C9" w:rsidP="00682BE9" w:rsidRDefault="005E60C9" w14:paraId="46126DDF" w14:textId="77777777">
      <w:pPr>
        <w:ind w:right="339"/>
      </w:pPr>
    </w:p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Pr="0087020C" w:rsidR="005E60C9" w:rsidTr="208A98EC" w14:paraId="4B919F88" w14:textId="77777777">
        <w:trPr>
          <w:trHeight w:val="784" w:hRule="exact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:rsidRPr="0087020C" w:rsidR="005E60C9" w:rsidP="005E60C9" w:rsidRDefault="005E60C9" w14:paraId="4C0DE186" w14:textId="77777777">
            <w:pPr>
              <w:ind w:right="339"/>
              <w:rPr>
                <w:b/>
                <w:bCs/>
              </w:rPr>
            </w:pPr>
            <w:bookmarkStart w:name="_Hlk181196493" w:id="1"/>
            <w:r w:rsidRPr="005E60C9">
              <w:rPr>
                <w:b/>
                <w:bCs/>
              </w:rPr>
              <w:t>Additional Information</w:t>
            </w:r>
          </w:p>
        </w:tc>
      </w:tr>
      <w:tr w:rsidRPr="0087020C" w:rsidR="005E60C9" w:rsidTr="208A98EC" w14:paraId="3C1A0F33" w14:textId="77777777">
        <w:trPr>
          <w:trHeight w:val="567"/>
        </w:trPr>
        <w:tc>
          <w:tcPr>
            <w:tcW w:w="8642" w:type="dxa"/>
            <w:vAlign w:val="center"/>
          </w:tcPr>
          <w:p w:rsidR="208A98EC" w:rsidRDefault="208A98EC" w14:paraId="1532623E" w14:textId="19FF3160"/>
          <w:p w:rsidR="00872A87" w:rsidRDefault="78220CAC" w14:paraId="1C57299A" w14:textId="379463A2">
            <w:r>
              <w:t>This job description is not exhaustive and may be reviewed and amended in line with service or organisational requirements.</w:t>
            </w:r>
          </w:p>
          <w:p w:rsidR="00872A87" w:rsidRDefault="00872A87" w14:paraId="4B324B93" w14:textId="1042D2D9"/>
        </w:tc>
      </w:tr>
      <w:bookmarkEnd w:id="1"/>
    </w:tbl>
    <w:p w:rsidR="00952F7F" w:rsidP="00504F91" w:rsidRDefault="00952F7F" w14:paraId="4EC5E0F5" w14:textId="77777777"/>
    <w:p w:rsidR="208A98EC" w:rsidRDefault="208A98EC" w14:paraId="044FD969" w14:textId="41F9EDDE"/>
    <w:p w:rsidR="208A98EC" w:rsidRDefault="208A98EC" w14:paraId="63BF09B9" w14:textId="3CB68D74"/>
    <w:p w:rsidR="48219236" w:rsidRDefault="48219236" w14:paraId="78FD8B34" w14:textId="153F2A3B"/>
    <w:p w:rsidR="48219236" w:rsidRDefault="48219236" w14:paraId="33011A85" w14:textId="5C43628A"/>
    <w:p w:rsidR="005E60C9" w:rsidP="005E60C9" w:rsidRDefault="005E60C9" w14:paraId="1332F0A2" w14:textId="77777777">
      <w:pPr>
        <w:pStyle w:val="Heading1"/>
        <w:numPr>
          <w:ilvl w:val="0"/>
          <w:numId w:val="0"/>
        </w:numPr>
      </w:pPr>
      <w:r>
        <w:t>Values and Competencies</w:t>
      </w:r>
    </w:p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Pr="0087020C" w:rsidR="005E60C9" w:rsidTr="00481957" w14:paraId="6C400DF4" w14:textId="77777777">
        <w:trPr>
          <w:trHeight w:val="784" w:hRule="exact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:rsidRPr="0087020C" w:rsidR="005E60C9" w:rsidP="00481957" w:rsidRDefault="005E60C9" w14:paraId="3459989A" w14:textId="77777777">
            <w:pPr>
              <w:ind w:right="339"/>
              <w:rPr>
                <w:b/>
                <w:bCs/>
              </w:rPr>
            </w:pPr>
            <w:r w:rsidRPr="005E60C9">
              <w:rPr>
                <w:b/>
                <w:bCs/>
              </w:rPr>
              <w:t>Our Values</w:t>
            </w:r>
          </w:p>
        </w:tc>
      </w:tr>
      <w:tr w:rsidRPr="0087020C" w:rsidR="005E60C9" w:rsidTr="00481957" w14:paraId="474FE0CB" w14:textId="77777777">
        <w:trPr>
          <w:trHeight w:val="567"/>
        </w:trPr>
        <w:tc>
          <w:tcPr>
            <w:tcW w:w="8642" w:type="dxa"/>
            <w:vAlign w:val="center"/>
          </w:tcPr>
          <w:p w:rsidRPr="00ED1A28" w:rsidR="00ED1A28" w:rsidP="00ED1A28" w:rsidRDefault="00ED1A28" w14:paraId="70644AD0" w14:textId="77777777">
            <w:pPr>
              <w:ind w:left="720" w:right="339"/>
            </w:pPr>
          </w:p>
          <w:p w:rsidRPr="00ED1A28" w:rsidR="00ED1A28" w:rsidP="00481957" w:rsidRDefault="00D33E0A" w14:paraId="08D26020" w14:textId="47404266">
            <w:pPr>
              <w:numPr>
                <w:ilvl w:val="0"/>
                <w:numId w:val="20"/>
              </w:numPr>
              <w:ind w:right="339"/>
            </w:pPr>
            <w:r w:rsidRPr="00612A8B">
              <w:rPr>
                <w:b/>
                <w:bCs/>
              </w:rPr>
              <w:t xml:space="preserve">Kindness </w:t>
            </w:r>
          </w:p>
          <w:p w:rsidRPr="00612A8B" w:rsidR="00ED1A28" w:rsidP="00481957" w:rsidRDefault="00D33E0A" w14:paraId="675BD9BA" w14:textId="7BABF76F">
            <w:pPr>
              <w:numPr>
                <w:ilvl w:val="0"/>
                <w:numId w:val="20"/>
              </w:numPr>
              <w:ind w:right="339"/>
              <w:rPr>
                <w:b/>
                <w:bCs/>
              </w:rPr>
            </w:pPr>
            <w:r w:rsidRPr="00612A8B">
              <w:rPr>
                <w:b/>
                <w:bCs/>
              </w:rPr>
              <w:t>Courage</w:t>
            </w:r>
            <w:r w:rsidR="00ED1A28">
              <w:t xml:space="preserve"> </w:t>
            </w:r>
          </w:p>
          <w:p w:rsidRPr="00612A8B" w:rsidR="005E60C9" w:rsidP="00481957" w:rsidRDefault="00D33E0A" w14:paraId="658457B7" w14:textId="346AF8E8">
            <w:pPr>
              <w:numPr>
                <w:ilvl w:val="0"/>
                <w:numId w:val="20"/>
              </w:numPr>
              <w:ind w:right="339"/>
              <w:rPr>
                <w:b/>
                <w:bCs/>
              </w:rPr>
            </w:pPr>
            <w:r w:rsidRPr="00612A8B">
              <w:rPr>
                <w:b/>
                <w:bCs/>
              </w:rPr>
              <w:t>Respect</w:t>
            </w:r>
            <w:r w:rsidR="00ED1A28">
              <w:t xml:space="preserve"> </w:t>
            </w:r>
          </w:p>
          <w:p w:rsidRPr="0087020C" w:rsidR="005E60C9" w:rsidP="00481957" w:rsidRDefault="005E60C9" w14:paraId="2125EF09" w14:textId="77777777">
            <w:pPr>
              <w:ind w:right="339"/>
              <w:rPr>
                <w:b/>
                <w:bCs/>
              </w:rPr>
            </w:pPr>
          </w:p>
        </w:tc>
      </w:tr>
    </w:tbl>
    <w:p w:rsidR="005E60C9" w:rsidP="00504F91" w:rsidRDefault="005E60C9" w14:paraId="5E6FB23F" w14:textId="77777777"/>
    <w:tbl>
      <w:tblPr>
        <w:tblStyle w:val="TableGrid"/>
        <w:tblW w:w="8642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8642"/>
      </w:tblGrid>
      <w:tr w:rsidRPr="0087020C" w:rsidR="005E60C9" w:rsidTr="208A98EC" w14:paraId="2E23352C" w14:textId="77777777">
        <w:trPr>
          <w:trHeight w:val="784" w:hRule="exact"/>
        </w:trPr>
        <w:tc>
          <w:tcPr>
            <w:tcW w:w="8642" w:type="dxa"/>
            <w:shd w:val="clear" w:color="auto" w:fill="D5E9DE" w:themeFill="text2" w:themeFillTint="33"/>
            <w:vAlign w:val="center"/>
          </w:tcPr>
          <w:p w:rsidRPr="0087020C" w:rsidR="005E60C9" w:rsidP="00481957" w:rsidRDefault="005E60C9" w14:paraId="7E16074E" w14:textId="77777777">
            <w:pPr>
              <w:ind w:right="339"/>
              <w:rPr>
                <w:b/>
                <w:bCs/>
              </w:rPr>
            </w:pPr>
            <w:bookmarkStart w:name="_Hlk181196688" w:id="2"/>
            <w:r w:rsidRPr="005E60C9">
              <w:rPr>
                <w:b/>
                <w:bCs/>
              </w:rPr>
              <w:t>Our Competencies</w:t>
            </w:r>
          </w:p>
        </w:tc>
      </w:tr>
      <w:tr w:rsidRPr="0087020C" w:rsidR="005E60C9" w:rsidTr="208A98EC" w14:paraId="02F9FD02" w14:textId="77777777">
        <w:trPr>
          <w:trHeight w:val="567"/>
        </w:trPr>
        <w:tc>
          <w:tcPr>
            <w:tcW w:w="8642" w:type="dxa"/>
            <w:vAlign w:val="center"/>
          </w:tcPr>
          <w:p w:rsidR="00872A87" w:rsidP="208A98EC" w:rsidRDefault="5FB07CE1" w14:paraId="289C582A" w14:textId="4021718D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>Lead and Inspire - Defines the future direction of Waythrough through identifying current and future challenges and longer-term opportunities.</w:t>
            </w:r>
          </w:p>
          <w:p w:rsidR="00872A87" w:rsidP="208A98EC" w:rsidRDefault="5FB07CE1" w14:paraId="02586E0D" w14:textId="50212963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 xml:space="preserve"> </w:t>
            </w:r>
          </w:p>
          <w:p w:rsidR="00872A87" w:rsidP="208A98EC" w:rsidRDefault="5FB07CE1" w14:paraId="59F1DBA5" w14:textId="7293C0F7">
            <w:pPr>
              <w:pStyle w:val="ListParagraph"/>
              <w:numPr>
                <w:ilvl w:val="0"/>
                <w:numId w:val="6"/>
              </w:numPr>
              <w:spacing w:before="0" w:after="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>Create and Innovate - Takes a solutions-focused approach to the challenges we face as an organisation. Looks at new ways of working and responding innovatively with new ideas or developing current approaches to meet organisational needs.</w:t>
            </w:r>
          </w:p>
          <w:p w:rsidR="00872A87" w:rsidP="208A98EC" w:rsidRDefault="5FB07CE1" w14:paraId="25189094" w14:textId="4DA51B93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 xml:space="preserve"> </w:t>
            </w:r>
          </w:p>
          <w:p w:rsidR="00872A87" w:rsidP="208A98EC" w:rsidRDefault="5FB07CE1" w14:paraId="48D06E44" w14:textId="5052A49D">
            <w:pPr>
              <w:pStyle w:val="ListParagraph"/>
              <w:numPr>
                <w:ilvl w:val="0"/>
                <w:numId w:val="5"/>
              </w:numPr>
              <w:spacing w:before="0" w:after="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>Developing Our Talent - Creates a positive and supportive environment in which individuals can grow and develop enabling them to realise their full potential.</w:t>
            </w:r>
          </w:p>
          <w:p w:rsidR="00872A87" w:rsidP="208A98EC" w:rsidRDefault="5FB07CE1" w14:paraId="160636B9" w14:textId="0DBBBDBD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 xml:space="preserve"> </w:t>
            </w:r>
          </w:p>
          <w:p w:rsidR="00872A87" w:rsidP="208A98EC" w:rsidRDefault="5FB07CE1" w14:paraId="06D8F21A" w14:textId="24C7F65B">
            <w:pPr>
              <w:pStyle w:val="ListParagraph"/>
              <w:numPr>
                <w:ilvl w:val="0"/>
                <w:numId w:val="4"/>
              </w:numPr>
              <w:spacing w:before="0" w:after="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>Impactful Communication - Shares information and presents ideas or themes clearly and convincingly so that others see us as open, transparent and credible, and want to engage with us.</w:t>
            </w:r>
          </w:p>
          <w:p w:rsidR="00872A87" w:rsidP="208A98EC" w:rsidRDefault="5FB07CE1" w14:paraId="179FC6BD" w14:textId="3439E315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 xml:space="preserve"> </w:t>
            </w:r>
          </w:p>
          <w:p w:rsidR="00872A87" w:rsidP="208A98EC" w:rsidRDefault="5FB07CE1" w14:paraId="3314A10A" w14:textId="3FF8F22D">
            <w:pPr>
              <w:pStyle w:val="ListParagraph"/>
              <w:numPr>
                <w:ilvl w:val="0"/>
                <w:numId w:val="3"/>
              </w:numPr>
              <w:spacing w:before="0" w:after="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>Delivering Results and Achieving Greatness - Focuses on our individual drive and personal focus to succeed in delivering against our key business objectives and targets.</w:t>
            </w:r>
          </w:p>
          <w:p w:rsidR="00872A87" w:rsidP="208A98EC" w:rsidRDefault="5FB07CE1" w14:paraId="27F99FB8" w14:textId="1047CB0B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 xml:space="preserve"> </w:t>
            </w:r>
          </w:p>
          <w:p w:rsidR="00872A87" w:rsidP="208A98EC" w:rsidRDefault="5FB07CE1" w14:paraId="2F5B55A4" w14:textId="53AEF080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>Service Excellence - Continues to build on Waythrough’s reputation within the industry, becoming a “provider of choice” recognised by external bodies as meeting the diverse needs of our customers and delivering the highest standards of service delivery.</w:t>
            </w:r>
          </w:p>
          <w:p w:rsidR="00872A87" w:rsidP="208A98EC" w:rsidRDefault="5FB07CE1" w14:paraId="20639A30" w14:textId="4DD09590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 xml:space="preserve"> </w:t>
            </w:r>
          </w:p>
          <w:p w:rsidR="00872A87" w:rsidP="208A98EC" w:rsidRDefault="5FB07CE1" w14:paraId="0250621E" w14:textId="68CF14CF">
            <w:pPr>
              <w:pStyle w:val="ListParagraph"/>
              <w:numPr>
                <w:ilvl w:val="0"/>
                <w:numId w:val="1"/>
              </w:numPr>
              <w:ind w:right="339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208A98EC">
              <w:rPr>
                <w:rFonts w:ascii="Century Gothic" w:hAnsi="Century Gothic" w:eastAsia="Century Gothic" w:cs="Century Gothic"/>
                <w:color w:val="000000" w:themeColor="text1"/>
              </w:rPr>
              <w:t>Working Together - Defines how we work with each other and our customers, partners, commissioners and stakeholders.</w:t>
            </w:r>
          </w:p>
          <w:p w:rsidR="00872A87" w:rsidRDefault="00872A87" w14:paraId="6F882650" w14:textId="719284E2"/>
        </w:tc>
      </w:tr>
      <w:bookmarkEnd w:id="2"/>
    </w:tbl>
    <w:p w:rsidR="005E60C9" w:rsidP="00504F91" w:rsidRDefault="005E60C9" w14:paraId="4B6BF87D" w14:textId="77777777"/>
    <w:p w:rsidR="005E60C9" w:rsidP="005E60C9" w:rsidRDefault="005E60C9" w14:paraId="0828A730" w14:textId="77777777">
      <w:pPr>
        <w:pStyle w:val="Heading1"/>
        <w:numPr>
          <w:ilvl w:val="0"/>
          <w:numId w:val="0"/>
        </w:numPr>
      </w:pPr>
      <w:r>
        <w:t>Person Specification</w:t>
      </w:r>
    </w:p>
    <w:tbl>
      <w:tblPr>
        <w:tblStyle w:val="TableGrid"/>
        <w:tblW w:w="8649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5665"/>
        <w:gridCol w:w="2984"/>
      </w:tblGrid>
      <w:tr w:rsidRPr="005E60C9" w:rsidR="005E60C9" w:rsidTr="208A98EC" w14:paraId="455E39DC" w14:textId="77777777">
        <w:trPr>
          <w:trHeight w:val="775" w:hRule="exact"/>
        </w:trPr>
        <w:tc>
          <w:tcPr>
            <w:tcW w:w="5665" w:type="dxa"/>
            <w:shd w:val="clear" w:color="auto" w:fill="D5E9DE" w:themeFill="text2" w:themeFillTint="33"/>
            <w:vAlign w:val="center"/>
          </w:tcPr>
          <w:p w:rsidRPr="005E60C9" w:rsidR="005E60C9" w:rsidP="005E60C9" w:rsidRDefault="005E60C9" w14:paraId="1AA28367" w14:textId="77777777">
            <w:pPr>
              <w:rPr>
                <w:b/>
                <w:bCs/>
              </w:rPr>
            </w:pPr>
            <w:bookmarkStart w:name="_Hlk181197186" w:id="3"/>
            <w:r>
              <w:rPr>
                <w:b/>
                <w:bCs/>
              </w:rPr>
              <w:t>Qualifications</w:t>
            </w:r>
          </w:p>
        </w:tc>
        <w:tc>
          <w:tcPr>
            <w:tcW w:w="2984" w:type="dxa"/>
            <w:shd w:val="clear" w:color="auto" w:fill="D5E9DE" w:themeFill="text2" w:themeFillTint="33"/>
          </w:tcPr>
          <w:p w:rsidRPr="005E60C9" w:rsidR="005E60C9" w:rsidP="003E1809" w:rsidRDefault="005E60C9" w14:paraId="6797CB46" w14:textId="77777777">
            <w:pPr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t>Essential or Desirable</w:t>
            </w:r>
          </w:p>
        </w:tc>
      </w:tr>
      <w:tr w:rsidRPr="005E60C9" w:rsidR="005E60C9" w:rsidTr="208A98EC" w14:paraId="67E16342" w14:textId="77777777">
        <w:trPr>
          <w:trHeight w:val="569"/>
        </w:trPr>
        <w:tc>
          <w:tcPr>
            <w:tcW w:w="5665" w:type="dxa"/>
            <w:vAlign w:val="center"/>
          </w:tcPr>
          <w:p w:rsidR="00872A87" w:rsidP="26405445" w:rsidRDefault="49FF0E91" w14:paraId="223E30F8" w14:textId="28DECC37">
            <w:r w:rsidRPr="26405445">
              <w:rPr>
                <w:rFonts w:eastAsiaTheme="minorEastAsia"/>
              </w:rPr>
              <w:t>Level 2 or Level 3 qualification in Health &amp; Social Care, or equivalent</w:t>
            </w:r>
          </w:p>
        </w:tc>
        <w:tc>
          <w:tcPr>
            <w:tcW w:w="2984" w:type="dxa"/>
          </w:tcPr>
          <w:p w:rsidR="00872A87" w:rsidP="208A98EC" w:rsidRDefault="56287C98" w14:paraId="0895C2DB" w14:textId="5E58A6E2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Desirable</w:t>
            </w:r>
          </w:p>
        </w:tc>
      </w:tr>
      <w:tr w:rsidRPr="005E60C9" w:rsidR="005E60C9" w:rsidTr="208A98EC" w14:paraId="5174CE5A" w14:textId="77777777">
        <w:trPr>
          <w:trHeight w:val="577"/>
        </w:trPr>
        <w:tc>
          <w:tcPr>
            <w:tcW w:w="5665" w:type="dxa"/>
            <w:vAlign w:val="center"/>
          </w:tcPr>
          <w:p w:rsidRPr="005E60C9" w:rsidR="005E60C9" w:rsidP="208A98EC" w:rsidRDefault="0AF0B6C3" w14:paraId="4CA9DC4D" w14:textId="259BEF6B">
            <w:pPr>
              <w:spacing w:before="210" w:after="210" w:line="300" w:lineRule="auto"/>
            </w:pPr>
            <w:r w:rsidRPr="208A98EC">
              <w:rPr>
                <w:rFonts w:ascii="Century Gothic" w:hAnsi="Century Gothic" w:eastAsia="Century Gothic" w:cs="Century Gothic"/>
              </w:rPr>
              <w:t>Qualification or accredited training in Mental Health, Substance Misuse, or Recovery Support</w:t>
            </w:r>
          </w:p>
        </w:tc>
        <w:tc>
          <w:tcPr>
            <w:tcW w:w="2984" w:type="dxa"/>
          </w:tcPr>
          <w:p w:rsidRPr="005E60C9" w:rsidR="005E60C9" w:rsidP="208A98EC" w:rsidRDefault="56287C98" w14:paraId="2B756372" w14:textId="52E4AC13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Desirable</w:t>
            </w:r>
          </w:p>
        </w:tc>
      </w:tr>
      <w:bookmarkEnd w:id="3"/>
    </w:tbl>
    <w:p w:rsidR="003E1809" w:rsidP="005E60C9" w:rsidRDefault="003E1809" w14:paraId="1C8CA545" w14:textId="77777777"/>
    <w:tbl>
      <w:tblPr>
        <w:tblStyle w:val="TableGrid"/>
        <w:tblW w:w="8649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5665"/>
        <w:gridCol w:w="2984"/>
      </w:tblGrid>
      <w:tr w:rsidRPr="005E60C9" w:rsidR="003E1809" w:rsidTr="208A98EC" w14:paraId="10C1858A" w14:textId="77777777">
        <w:trPr>
          <w:trHeight w:val="775" w:hRule="exact"/>
        </w:trPr>
        <w:tc>
          <w:tcPr>
            <w:tcW w:w="5665" w:type="dxa"/>
            <w:shd w:val="clear" w:color="auto" w:fill="D5E9DE" w:themeFill="text2" w:themeFillTint="33"/>
            <w:vAlign w:val="center"/>
          </w:tcPr>
          <w:p w:rsidRPr="005E60C9" w:rsidR="003E1809" w:rsidP="00481957" w:rsidRDefault="003E1809" w14:paraId="5AAD11CB" w14:textId="77777777">
            <w:pPr>
              <w:rPr>
                <w:b/>
                <w:bCs/>
              </w:rPr>
            </w:pPr>
            <w:bookmarkStart w:name="_Hlk181197273" w:id="4"/>
            <w:r>
              <w:rPr>
                <w:b/>
                <w:bCs/>
              </w:rPr>
              <w:t>Skills</w:t>
            </w:r>
          </w:p>
        </w:tc>
        <w:tc>
          <w:tcPr>
            <w:tcW w:w="2984" w:type="dxa"/>
            <w:shd w:val="clear" w:color="auto" w:fill="D5E9DE" w:themeFill="text2" w:themeFillTint="33"/>
          </w:tcPr>
          <w:p w:rsidRPr="005E60C9" w:rsidR="003E1809" w:rsidP="00481957" w:rsidRDefault="003E1809" w14:paraId="3C908EC2" w14:textId="77777777">
            <w:pPr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t>Essential or Desirable</w:t>
            </w:r>
          </w:p>
        </w:tc>
      </w:tr>
      <w:tr w:rsidRPr="005E60C9" w:rsidR="003E1809" w:rsidTr="208A98EC" w14:paraId="1A5887E7" w14:textId="77777777">
        <w:trPr>
          <w:trHeight w:val="569"/>
        </w:trPr>
        <w:tc>
          <w:tcPr>
            <w:tcW w:w="5665" w:type="dxa"/>
            <w:vAlign w:val="center"/>
          </w:tcPr>
          <w:p w:rsidR="00872A87" w:rsidRDefault="00152560" w14:paraId="1F5D42A9" w14:textId="77777777">
            <w:r>
              <w:t>Ability to communicate effectively at all levels</w:t>
            </w:r>
          </w:p>
        </w:tc>
        <w:tc>
          <w:tcPr>
            <w:tcW w:w="2984" w:type="dxa"/>
          </w:tcPr>
          <w:p w:rsidR="00872A87" w:rsidP="208A98EC" w:rsidRDefault="00152560" w14:paraId="4DEF73DE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</w:tc>
      </w:tr>
      <w:tr w:rsidRPr="005E60C9" w:rsidR="003E1809" w:rsidTr="208A98EC" w14:paraId="752BD8CB" w14:textId="77777777">
        <w:trPr>
          <w:trHeight w:val="577"/>
        </w:trPr>
        <w:tc>
          <w:tcPr>
            <w:tcW w:w="5665" w:type="dxa"/>
            <w:vAlign w:val="center"/>
          </w:tcPr>
          <w:p w:rsidR="00872A87" w:rsidRDefault="00152560" w14:paraId="724F369D" w14:textId="77777777">
            <w:r>
              <w:t>Ability to respond compassionately to sensitive and complex situations</w:t>
            </w:r>
          </w:p>
        </w:tc>
        <w:tc>
          <w:tcPr>
            <w:tcW w:w="2984" w:type="dxa"/>
          </w:tcPr>
          <w:p w:rsidR="00872A87" w:rsidP="208A98EC" w:rsidRDefault="00152560" w14:paraId="647895A8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</w:tc>
      </w:tr>
      <w:tr w:rsidRPr="005E60C9" w:rsidR="003E1809" w:rsidTr="208A98EC" w14:paraId="2724468B" w14:textId="77777777">
        <w:trPr>
          <w:trHeight w:val="557"/>
        </w:trPr>
        <w:tc>
          <w:tcPr>
            <w:tcW w:w="5665" w:type="dxa"/>
            <w:vAlign w:val="center"/>
          </w:tcPr>
          <w:p w:rsidR="00872A87" w:rsidRDefault="00152560" w14:paraId="19897C05" w14:textId="77777777">
            <w:r>
              <w:t>Ability to motivate, support and advocate for people using services</w:t>
            </w:r>
          </w:p>
        </w:tc>
        <w:tc>
          <w:tcPr>
            <w:tcW w:w="2984" w:type="dxa"/>
          </w:tcPr>
          <w:p w:rsidR="00872A87" w:rsidP="208A98EC" w:rsidRDefault="00152560" w14:paraId="23C964A8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</w:tc>
      </w:tr>
      <w:tr w:rsidRPr="005E60C9" w:rsidR="003E1809" w:rsidTr="208A98EC" w14:paraId="3F85D622" w14:textId="77777777">
        <w:trPr>
          <w:trHeight w:val="551"/>
        </w:trPr>
        <w:tc>
          <w:tcPr>
            <w:tcW w:w="5665" w:type="dxa"/>
            <w:vAlign w:val="center"/>
          </w:tcPr>
          <w:p w:rsidR="00872A87" w:rsidRDefault="00152560" w14:paraId="7325B26E" w14:textId="77777777">
            <w:r>
              <w:t>Ability to work independently and as part of a team</w:t>
            </w:r>
          </w:p>
        </w:tc>
        <w:tc>
          <w:tcPr>
            <w:tcW w:w="2984" w:type="dxa"/>
          </w:tcPr>
          <w:p w:rsidR="00872A87" w:rsidP="208A98EC" w:rsidRDefault="00152560" w14:paraId="2B3E0F4C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  <w:bookmarkEnd w:id="4"/>
          </w:p>
        </w:tc>
      </w:tr>
      <w:tr w:rsidR="00872A87" w:rsidTr="208A98EC" w14:paraId="5A6EDF57" w14:textId="77777777">
        <w:tc>
          <w:tcPr>
            <w:tcW w:w="5665" w:type="dxa"/>
          </w:tcPr>
          <w:p w:rsidR="00872A87" w:rsidP="208A98EC" w:rsidRDefault="0B954504" w14:paraId="7A606F1A" w14:textId="4B00995F">
            <w:pPr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  <w:lang w:val="en-US"/>
              </w:rPr>
              <w:t>Able to keep good and accurate records</w:t>
            </w:r>
          </w:p>
        </w:tc>
        <w:tc>
          <w:tcPr>
            <w:tcW w:w="2984" w:type="dxa"/>
          </w:tcPr>
          <w:p w:rsidR="00872A87" w:rsidP="208A98EC" w:rsidRDefault="00152560" w14:paraId="6E1FF818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</w:tc>
      </w:tr>
      <w:tr w:rsidR="00872A87" w:rsidTr="208A98EC" w14:paraId="22D1BC55" w14:textId="77777777">
        <w:tc>
          <w:tcPr>
            <w:tcW w:w="5665" w:type="dxa"/>
          </w:tcPr>
          <w:p w:rsidR="00872A87" w:rsidRDefault="00152560" w14:paraId="2A26EF4B" w14:textId="77777777">
            <w:r>
              <w:t>Ability to plan, prioritise workload and work under pressure</w:t>
            </w:r>
          </w:p>
        </w:tc>
        <w:tc>
          <w:tcPr>
            <w:tcW w:w="2984" w:type="dxa"/>
          </w:tcPr>
          <w:p w:rsidR="00872A87" w:rsidP="208A98EC" w:rsidRDefault="00152560" w14:paraId="1F231BF1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</w:tc>
      </w:tr>
      <w:tr w:rsidR="208A98EC" w:rsidTr="208A98EC" w14:paraId="1FD17D38" w14:textId="77777777">
        <w:trPr>
          <w:trHeight w:val="300"/>
        </w:trPr>
        <w:tc>
          <w:tcPr>
            <w:tcW w:w="5665" w:type="dxa"/>
          </w:tcPr>
          <w:p w:rsidR="093908AE" w:rsidP="208A98EC" w:rsidRDefault="093908AE" w14:paraId="7C1DC2AF" w14:textId="43BF60AF">
            <w:pPr>
              <w:rPr>
                <w:rFonts w:ascii="Century Gothic" w:hAnsi="Century Gothic" w:eastAsia="Century Gothic" w:cs="Century Gothic"/>
              </w:rPr>
            </w:pPr>
            <w:r w:rsidRPr="208A98EC">
              <w:rPr>
                <w:rFonts w:ascii="Century Gothic" w:hAnsi="Century Gothic" w:eastAsia="Century Gothic" w:cs="Century Gothic"/>
                <w:lang w:val="en-US"/>
              </w:rPr>
              <w:t>Good interpersonal and listening skills</w:t>
            </w:r>
          </w:p>
        </w:tc>
        <w:tc>
          <w:tcPr>
            <w:tcW w:w="2984" w:type="dxa"/>
          </w:tcPr>
          <w:p w:rsidR="093908AE" w:rsidP="208A98EC" w:rsidRDefault="093908AE" w14:paraId="2AA144E8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  <w:p w:rsidR="208A98EC" w:rsidP="208A98EC" w:rsidRDefault="208A98EC" w14:paraId="5F821C07" w14:textId="5C24DD12">
            <w:pPr>
              <w:jc w:val="center"/>
              <w:rPr>
                <w:b/>
                <w:bCs/>
              </w:rPr>
            </w:pPr>
          </w:p>
        </w:tc>
      </w:tr>
      <w:tr w:rsidR="208A98EC" w:rsidTr="208A98EC" w14:paraId="62BE8195" w14:textId="77777777">
        <w:trPr>
          <w:trHeight w:val="300"/>
        </w:trPr>
        <w:tc>
          <w:tcPr>
            <w:tcW w:w="5665" w:type="dxa"/>
          </w:tcPr>
          <w:p w:rsidR="093908AE" w:rsidP="208A98EC" w:rsidRDefault="093908AE" w14:paraId="59938108" w14:textId="32822F76">
            <w:r w:rsidRPr="208A98EC">
              <w:rPr>
                <w:rFonts w:ascii="Century Gothic" w:hAnsi="Century Gothic" w:eastAsia="Century Gothic" w:cs="Century Gothic"/>
                <w:lang w:val="en-US"/>
              </w:rPr>
              <w:t>Able to demonstrate a commitment to self-development &amp; training</w:t>
            </w:r>
          </w:p>
        </w:tc>
        <w:tc>
          <w:tcPr>
            <w:tcW w:w="2984" w:type="dxa"/>
          </w:tcPr>
          <w:p w:rsidR="093908AE" w:rsidP="208A98EC" w:rsidRDefault="093908AE" w14:paraId="589D892B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  <w:p w:rsidR="208A98EC" w:rsidP="208A98EC" w:rsidRDefault="208A98EC" w14:paraId="3A5E4500" w14:textId="48165B74">
            <w:pPr>
              <w:jc w:val="center"/>
              <w:rPr>
                <w:b/>
                <w:bCs/>
              </w:rPr>
            </w:pPr>
          </w:p>
        </w:tc>
      </w:tr>
      <w:tr w:rsidR="208A98EC" w:rsidTr="208A98EC" w14:paraId="5A376387" w14:textId="77777777">
        <w:trPr>
          <w:trHeight w:val="300"/>
        </w:trPr>
        <w:tc>
          <w:tcPr>
            <w:tcW w:w="5665" w:type="dxa"/>
          </w:tcPr>
          <w:p w:rsidR="093908AE" w:rsidP="208A98EC" w:rsidRDefault="093908AE" w14:paraId="67B24A04" w14:textId="3C85853F">
            <w:r w:rsidRPr="208A98EC">
              <w:rPr>
                <w:rFonts w:ascii="Century Gothic" w:hAnsi="Century Gothic" w:eastAsia="Century Gothic" w:cs="Century Gothic"/>
                <w:lang w:val="en-US"/>
              </w:rPr>
              <w:t>Able to demonstrate personal &amp; professional integrity</w:t>
            </w:r>
          </w:p>
        </w:tc>
        <w:tc>
          <w:tcPr>
            <w:tcW w:w="2984" w:type="dxa"/>
          </w:tcPr>
          <w:p w:rsidR="093908AE" w:rsidP="208A98EC" w:rsidRDefault="093908AE" w14:paraId="58C10DC5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  <w:p w:rsidR="208A98EC" w:rsidP="208A98EC" w:rsidRDefault="208A98EC" w14:paraId="5E7437BF" w14:textId="4EE40A5B">
            <w:pPr>
              <w:jc w:val="center"/>
              <w:rPr>
                <w:b/>
                <w:bCs/>
              </w:rPr>
            </w:pPr>
          </w:p>
        </w:tc>
      </w:tr>
      <w:tr w:rsidR="208A98EC" w:rsidTr="208A98EC" w14:paraId="01F40353" w14:textId="77777777">
        <w:trPr>
          <w:trHeight w:val="300"/>
        </w:trPr>
        <w:tc>
          <w:tcPr>
            <w:tcW w:w="5665" w:type="dxa"/>
          </w:tcPr>
          <w:p w:rsidR="093908AE" w:rsidP="208A98EC" w:rsidRDefault="093908AE" w14:paraId="150CE5D0" w14:textId="7FEF8FBF">
            <w:r w:rsidRPr="208A98EC">
              <w:rPr>
                <w:rFonts w:ascii="Century Gothic" w:hAnsi="Century Gothic" w:eastAsia="Century Gothic" w:cs="Century Gothic"/>
                <w:lang w:val="en-US"/>
              </w:rPr>
              <w:t>Good IT skills, including in Word, the use of databases and email</w:t>
            </w:r>
          </w:p>
        </w:tc>
        <w:tc>
          <w:tcPr>
            <w:tcW w:w="2984" w:type="dxa"/>
          </w:tcPr>
          <w:p w:rsidR="093908AE" w:rsidP="208A98EC" w:rsidRDefault="093908AE" w14:paraId="0A2D030B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  <w:p w:rsidR="208A98EC" w:rsidP="208A98EC" w:rsidRDefault="208A98EC" w14:paraId="72AA3A33" w14:textId="1CF74455">
            <w:pPr>
              <w:jc w:val="center"/>
              <w:rPr>
                <w:b/>
                <w:bCs/>
              </w:rPr>
            </w:pPr>
          </w:p>
        </w:tc>
      </w:tr>
      <w:tr w:rsidR="208A98EC" w:rsidTr="208A98EC" w14:paraId="452EED74" w14:textId="77777777">
        <w:trPr>
          <w:trHeight w:val="300"/>
        </w:trPr>
        <w:tc>
          <w:tcPr>
            <w:tcW w:w="5665" w:type="dxa"/>
          </w:tcPr>
          <w:p w:rsidR="093908AE" w:rsidP="208A98EC" w:rsidRDefault="093908AE" w14:paraId="459F2983" w14:textId="07A6069E">
            <w:r w:rsidRPr="208A98EC">
              <w:rPr>
                <w:rFonts w:ascii="Century Gothic" w:hAnsi="Century Gothic" w:eastAsia="Century Gothic" w:cs="Century Gothic"/>
                <w:lang w:val="en-US"/>
              </w:rPr>
              <w:t>Able to work flexibly to meet the needs of the Service and people using services</w:t>
            </w:r>
          </w:p>
        </w:tc>
        <w:tc>
          <w:tcPr>
            <w:tcW w:w="2984" w:type="dxa"/>
          </w:tcPr>
          <w:p w:rsidR="093908AE" w:rsidP="208A98EC" w:rsidRDefault="093908AE" w14:paraId="7542F6FE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  <w:p w:rsidR="208A98EC" w:rsidP="208A98EC" w:rsidRDefault="208A98EC" w14:paraId="30558023" w14:textId="7B6D431F">
            <w:pPr>
              <w:jc w:val="center"/>
              <w:rPr>
                <w:b/>
                <w:bCs/>
              </w:rPr>
            </w:pPr>
          </w:p>
        </w:tc>
      </w:tr>
      <w:tr w:rsidR="208A98EC" w:rsidTr="208A98EC" w14:paraId="503AF86F" w14:textId="77777777">
        <w:trPr>
          <w:trHeight w:val="300"/>
        </w:trPr>
        <w:tc>
          <w:tcPr>
            <w:tcW w:w="5665" w:type="dxa"/>
          </w:tcPr>
          <w:p w:rsidR="093908AE" w:rsidP="208A98EC" w:rsidRDefault="093908AE" w14:paraId="77645827" w14:textId="3D411B07">
            <w:r w:rsidRPr="208A98EC">
              <w:rPr>
                <w:rFonts w:ascii="Century Gothic" w:hAnsi="Century Gothic" w:eastAsia="Century Gothic" w:cs="Century Gothic"/>
                <w:lang w:val="en-US"/>
              </w:rPr>
              <w:t>Able to participate in a 7-day week shift rota, undertake on call duties and stay away from home at night (service specific)</w:t>
            </w:r>
          </w:p>
        </w:tc>
        <w:tc>
          <w:tcPr>
            <w:tcW w:w="2984" w:type="dxa"/>
          </w:tcPr>
          <w:p w:rsidR="093908AE" w:rsidP="208A98EC" w:rsidRDefault="093908AE" w14:paraId="103A7023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  <w:p w:rsidR="208A98EC" w:rsidP="208A98EC" w:rsidRDefault="208A98EC" w14:paraId="305E9016" w14:textId="2C6A5BF6">
            <w:pPr>
              <w:jc w:val="center"/>
              <w:rPr>
                <w:b/>
                <w:bCs/>
              </w:rPr>
            </w:pPr>
          </w:p>
        </w:tc>
      </w:tr>
    </w:tbl>
    <w:p w:rsidR="003E1809" w:rsidP="005E60C9" w:rsidRDefault="003E1809" w14:paraId="0C74A82D" w14:textId="77777777"/>
    <w:p w:rsidR="208A98EC" w:rsidRDefault="208A98EC" w14:paraId="061665E5" w14:textId="399B420E"/>
    <w:p w:rsidR="208A98EC" w:rsidRDefault="208A98EC" w14:paraId="111D7D3F" w14:textId="223F47A7"/>
    <w:tbl>
      <w:tblPr>
        <w:tblStyle w:val="TableGrid"/>
        <w:tblW w:w="8649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5665"/>
        <w:gridCol w:w="2984"/>
      </w:tblGrid>
      <w:tr w:rsidRPr="005E60C9" w:rsidR="003E1809" w:rsidTr="208A98EC" w14:paraId="61986F02" w14:textId="77777777">
        <w:trPr>
          <w:trHeight w:val="775" w:hRule="exact"/>
        </w:trPr>
        <w:tc>
          <w:tcPr>
            <w:tcW w:w="5665" w:type="dxa"/>
            <w:shd w:val="clear" w:color="auto" w:fill="D5E9DE" w:themeFill="text2" w:themeFillTint="33"/>
            <w:vAlign w:val="center"/>
          </w:tcPr>
          <w:p w:rsidRPr="005E60C9" w:rsidR="003E1809" w:rsidP="00481957" w:rsidRDefault="003E1809" w14:paraId="7264874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Experience</w:t>
            </w:r>
          </w:p>
        </w:tc>
        <w:tc>
          <w:tcPr>
            <w:tcW w:w="2984" w:type="dxa"/>
            <w:shd w:val="clear" w:color="auto" w:fill="D5E9DE" w:themeFill="text2" w:themeFillTint="33"/>
          </w:tcPr>
          <w:p w:rsidRPr="005E60C9" w:rsidR="003E1809" w:rsidP="00481957" w:rsidRDefault="003E1809" w14:paraId="15A7CE0C" w14:textId="77777777">
            <w:pPr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t>Essential or Desirable</w:t>
            </w:r>
          </w:p>
        </w:tc>
      </w:tr>
      <w:tr w:rsidRPr="005E60C9" w:rsidR="003E1809" w:rsidTr="208A98EC" w14:paraId="5CC15CE8" w14:textId="77777777">
        <w:trPr>
          <w:trHeight w:val="569"/>
        </w:trPr>
        <w:tc>
          <w:tcPr>
            <w:tcW w:w="5665" w:type="dxa"/>
            <w:vAlign w:val="center"/>
          </w:tcPr>
          <w:p w:rsidR="00872A87" w:rsidRDefault="00152560" w14:paraId="4AE51695" w14:textId="77777777">
            <w:r>
              <w:t>Experience of working with vulnerable people or those with complex needs</w:t>
            </w:r>
          </w:p>
        </w:tc>
        <w:tc>
          <w:tcPr>
            <w:tcW w:w="2984" w:type="dxa"/>
          </w:tcPr>
          <w:p w:rsidR="00872A87" w:rsidP="208A98EC" w:rsidRDefault="00152560" w14:paraId="248B3EE6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Desirable</w:t>
            </w:r>
          </w:p>
        </w:tc>
      </w:tr>
      <w:tr w:rsidRPr="005E60C9" w:rsidR="003E1809" w:rsidTr="208A98EC" w14:paraId="24DB7E0B" w14:textId="77777777">
        <w:trPr>
          <w:trHeight w:val="577"/>
        </w:trPr>
        <w:tc>
          <w:tcPr>
            <w:tcW w:w="5665" w:type="dxa"/>
            <w:vAlign w:val="center"/>
          </w:tcPr>
          <w:p w:rsidR="00872A87" w:rsidRDefault="00152560" w14:paraId="3A3AA845" w14:textId="77777777">
            <w:r>
              <w:t>Experience of promoting equality, diversity and inclusion</w:t>
            </w:r>
          </w:p>
        </w:tc>
        <w:tc>
          <w:tcPr>
            <w:tcW w:w="2984" w:type="dxa"/>
          </w:tcPr>
          <w:p w:rsidR="00872A87" w:rsidP="208A98EC" w:rsidRDefault="00152560" w14:paraId="6F1A5006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Essential</w:t>
            </w:r>
          </w:p>
        </w:tc>
      </w:tr>
      <w:tr w:rsidRPr="005E60C9" w:rsidR="003E1809" w:rsidTr="208A98EC" w14:paraId="77BAF72D" w14:textId="77777777">
        <w:trPr>
          <w:trHeight w:val="557"/>
        </w:trPr>
        <w:tc>
          <w:tcPr>
            <w:tcW w:w="5665" w:type="dxa"/>
            <w:vAlign w:val="center"/>
          </w:tcPr>
          <w:p w:rsidR="00872A87" w:rsidRDefault="00152560" w14:paraId="3944EF8F" w14:textId="77777777">
            <w:r>
              <w:t>Experience of supporting people towards greater independence</w:t>
            </w:r>
          </w:p>
        </w:tc>
        <w:tc>
          <w:tcPr>
            <w:tcW w:w="2984" w:type="dxa"/>
          </w:tcPr>
          <w:p w:rsidR="00872A87" w:rsidP="208A98EC" w:rsidRDefault="00152560" w14:paraId="6086CB33" w14:textId="77777777">
            <w:pPr>
              <w:jc w:val="center"/>
              <w:rPr>
                <w:b/>
                <w:bCs/>
              </w:rPr>
            </w:pPr>
            <w:r w:rsidRPr="208A98EC">
              <w:rPr>
                <w:b/>
                <w:bCs/>
              </w:rPr>
              <w:t>Desirable</w:t>
            </w:r>
          </w:p>
        </w:tc>
      </w:tr>
    </w:tbl>
    <w:p w:rsidRPr="005E60C9" w:rsidR="003E1809" w:rsidP="005E60C9" w:rsidRDefault="003E1809" w14:paraId="3C4B094B" w14:textId="77777777"/>
    <w:sectPr w:rsidRPr="005E60C9" w:rsidR="003E1809" w:rsidSect="003E1809">
      <w:headerReference w:type="default" r:id="rId15"/>
      <w:headerReference w:type="first" r:id="rId16"/>
      <w:footerReference w:type="first" r:id="rId17"/>
      <w:pgSz w:w="11906" w:h="16838" w:orient="portrait" w:code="9"/>
      <w:pgMar w:top="964" w:right="851" w:bottom="1134" w:left="2211" w:header="5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7DCE" w:rsidP="001668B7" w:rsidRDefault="00457DCE" w14:paraId="694FFEE0" w14:textId="77777777">
      <w:pPr>
        <w:spacing w:line="240" w:lineRule="auto"/>
      </w:pPr>
      <w:r>
        <w:separator/>
      </w:r>
    </w:p>
  </w:endnote>
  <w:endnote w:type="continuationSeparator" w:id="0">
    <w:p w:rsidR="00457DCE" w:rsidP="001668B7" w:rsidRDefault="00457DCE" w14:paraId="23BD27E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9444" w:type="dxa"/>
      <w:tblInd w:w="-77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67"/>
      <w:gridCol w:w="5277"/>
    </w:tblGrid>
    <w:tr w:rsidR="00146AB0" w:rsidTr="26405445" w14:paraId="099B64DA" w14:textId="77777777">
      <w:trPr>
        <w:trHeight w:val="397" w:hRule="exact"/>
      </w:trPr>
      <w:tc>
        <w:tcPr>
          <w:tcW w:w="4167" w:type="dxa"/>
          <w:vAlign w:val="bottom"/>
        </w:tcPr>
        <w:p w:rsidR="00146AB0" w:rsidP="00146AB0" w:rsidRDefault="26405445" w14:paraId="2818713D" w14:textId="3CE0597C">
          <w:pPr>
            <w:pStyle w:val="Footer"/>
            <w:jc w:val="right"/>
          </w:pPr>
          <w:r>
            <w:t>Recover Worker Job Description</w:t>
          </w:r>
        </w:p>
      </w:tc>
      <w:tc>
        <w:tcPr>
          <w:tcW w:w="5277" w:type="dxa"/>
          <w:vAlign w:val="bottom"/>
        </w:tcPr>
        <w:sdt>
          <w:sdtPr>
            <w:id w:val="808677356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254413507"/>
                <w:docPartObj>
                  <w:docPartGallery w:val="Page Numbers (Top of Page)"/>
                  <w:docPartUnique/>
                </w:docPartObj>
              </w:sdtPr>
              <w:sdtContent>
                <w:p w:rsidR="00146AB0" w:rsidP="00146AB0" w:rsidRDefault="00146AB0" w14:paraId="4CBCFF4F" w14:textId="77777777">
                  <w:pPr>
                    <w:pStyle w:val="Footer"/>
                    <w:jc w:val="right"/>
                  </w:pPr>
                  <w:r>
                    <w:t xml:space="preserve">Page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</w:rPr>
                    <w:t>3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</w:rPr>
                    <w:t>4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</w:p>
              </w:sdtContent>
            </w:sdt>
          </w:sdtContent>
        </w:sdt>
      </w:tc>
    </w:tr>
  </w:tbl>
  <w:p w:rsidRPr="00146AB0" w:rsidR="00146AB0" w:rsidP="00146AB0" w:rsidRDefault="00146AB0" w14:paraId="2978A8EF" w14:textId="77777777">
    <w:pPr>
      <w:pStyle w:val="Footer"/>
    </w:pPr>
    <w:r>
      <w:rPr>
        <w:noProof/>
      </w:rPr>
      <w:drawing>
        <wp:anchor distT="0" distB="0" distL="114300" distR="114300" simplePos="0" relativeHeight="251658243" behindDoc="0" locked="1" layoutInCell="1" allowOverlap="1" wp14:anchorId="2AF5E457" wp14:editId="36459654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6350" b="0"/>
          <wp:wrapNone/>
          <wp:docPr id="3417380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334874" name="Picture 771334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9444" w:type="dxa"/>
      <w:tblInd w:w="-77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67"/>
      <w:gridCol w:w="5277"/>
    </w:tblGrid>
    <w:tr w:rsidR="00B97BE1" w:rsidTr="00481957" w14:paraId="6C5390E0" w14:textId="77777777">
      <w:trPr>
        <w:trHeight w:val="397" w:hRule="exact"/>
      </w:trPr>
      <w:tc>
        <w:tcPr>
          <w:tcW w:w="4167" w:type="dxa"/>
          <w:vAlign w:val="bottom"/>
        </w:tcPr>
        <w:p w:rsidR="00B97BE1" w:rsidP="00B97BE1" w:rsidRDefault="005E60C9" w14:paraId="2C9AA6F7" w14:textId="77777777">
          <w:pPr>
            <w:pStyle w:val="Footer"/>
            <w:jc w:val="right"/>
          </w:pPr>
          <w:r>
            <w:t>Job Description Template</w:t>
          </w:r>
        </w:p>
      </w:tc>
      <w:tc>
        <w:tcPr>
          <w:tcW w:w="5277" w:type="dxa"/>
          <w:vAlign w:val="bottom"/>
        </w:tcPr>
        <w:sdt>
          <w:sdtPr>
            <w:id w:val="914441887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-1980834942"/>
                <w:docPartObj>
                  <w:docPartGallery w:val="Page Numbers (Top of Page)"/>
                  <w:docPartUnique/>
                </w:docPartObj>
              </w:sdtPr>
              <w:sdtContent>
                <w:p w:rsidR="00B97BE1" w:rsidP="00FE6C19" w:rsidRDefault="00B97BE1" w14:paraId="44041983" w14:textId="77777777">
                  <w:pPr>
                    <w:pStyle w:val="Footer"/>
                    <w:jc w:val="right"/>
                  </w:pPr>
                  <w:r>
                    <w:t xml:space="preserve">Page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1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2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2B7CD2" w:rsidRDefault="003417EE" w14:paraId="5CE9DCDB" w14:textId="77777777">
    <w:pPr>
      <w:pStyle w:val="Footer"/>
    </w:pPr>
    <w:r>
      <w:rPr>
        <w:noProof/>
      </w:rPr>
      <w:drawing>
        <wp:anchor distT="0" distB="0" distL="114300" distR="114300" simplePos="0" relativeHeight="251658240" behindDoc="0" locked="1" layoutInCell="1" allowOverlap="1" wp14:anchorId="360E6734" wp14:editId="619A17AC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6350" b="0"/>
          <wp:wrapNone/>
          <wp:docPr id="91873539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334874" name="Picture 771334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9444" w:type="dxa"/>
      <w:tblInd w:w="-77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67"/>
      <w:gridCol w:w="5277"/>
    </w:tblGrid>
    <w:tr w:rsidR="00CB3A3A" w:rsidTr="00481957" w14:paraId="21305E23" w14:textId="77777777">
      <w:trPr>
        <w:trHeight w:val="397" w:hRule="exact"/>
      </w:trPr>
      <w:tc>
        <w:tcPr>
          <w:tcW w:w="4167" w:type="dxa"/>
          <w:vAlign w:val="bottom"/>
        </w:tcPr>
        <w:p w:rsidR="00CB3A3A" w:rsidP="00B97BE1" w:rsidRDefault="00504F91" w14:paraId="4FF30448" w14:textId="77777777">
          <w:pPr>
            <w:pStyle w:val="Footer"/>
            <w:jc w:val="right"/>
          </w:pPr>
          <w:r>
            <w:fldChar w:fldCharType="begin"/>
          </w:r>
          <w:r>
            <w:instrText xml:space="preserve"> REF  ref </w:instrText>
          </w:r>
          <w:r>
            <w:fldChar w:fldCharType="separate"/>
          </w:r>
          <w:r w:rsidR="00BC18F1">
            <w:rPr>
              <w:b/>
              <w:bCs/>
            </w:rPr>
            <w:t>Error! Reference source not found.</w:t>
          </w:r>
          <w:r>
            <w:fldChar w:fldCharType="end"/>
          </w:r>
          <w:r>
            <w:t>Report title</w:t>
          </w:r>
          <w:r w:rsidRPr="00231827" w:rsidR="00CB3A3A">
            <w:t xml:space="preserve"> V</w:t>
          </w:r>
          <w:r>
            <w:fldChar w:fldCharType="begin"/>
          </w:r>
          <w:r>
            <w:instrText xml:space="preserve"> REF  version </w:instrText>
          </w:r>
          <w:r>
            <w:fldChar w:fldCharType="separate"/>
          </w:r>
          <w:r w:rsidR="00BC18F1">
            <w:rPr>
              <w:b/>
              <w:bCs/>
            </w:rPr>
            <w:t>Error! Reference source not found.</w:t>
          </w:r>
          <w:r>
            <w:fldChar w:fldCharType="end"/>
          </w:r>
        </w:p>
      </w:tc>
      <w:tc>
        <w:tcPr>
          <w:tcW w:w="5277" w:type="dxa"/>
          <w:vAlign w:val="bottom"/>
        </w:tcPr>
        <w:sdt>
          <w:sdtPr>
            <w:id w:val="-61184683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-899824754"/>
                <w:docPartObj>
                  <w:docPartGallery w:val="Page Numbers (Top of Page)"/>
                  <w:docPartUnique/>
                </w:docPartObj>
              </w:sdtPr>
              <w:sdtContent>
                <w:p w:rsidR="00CB3A3A" w:rsidP="00B97BE1" w:rsidRDefault="00CB3A3A" w14:paraId="38F81AFE" w14:textId="77777777">
                  <w:pPr>
                    <w:pStyle w:val="Footer"/>
                    <w:jc w:val="right"/>
                  </w:pPr>
                  <w:r>
                    <w:t xml:space="preserve">Page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1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2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CB3A3A" w:rsidRDefault="00CB3A3A" w14:paraId="579832B7" w14:textId="77777777">
    <w:pPr>
      <w:pStyle w:val="Footer"/>
    </w:pPr>
    <w:r>
      <w:rPr>
        <w:noProof/>
      </w:rPr>
      <w:drawing>
        <wp:anchor distT="0" distB="0" distL="114300" distR="114300" simplePos="0" relativeHeight="251658241" behindDoc="0" locked="1" layoutInCell="1" allowOverlap="1" wp14:anchorId="6F8AFCE5" wp14:editId="4214CE1C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6350" b="0"/>
          <wp:wrapNone/>
          <wp:docPr id="134450995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334874" name="Picture 771334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7DCE" w:rsidP="001668B7" w:rsidRDefault="00457DCE" w14:paraId="2E1E4D26" w14:textId="77777777">
      <w:pPr>
        <w:spacing w:line="240" w:lineRule="auto"/>
      </w:pPr>
      <w:r>
        <w:separator/>
      </w:r>
    </w:p>
  </w:footnote>
  <w:footnote w:type="continuationSeparator" w:id="0">
    <w:p w:rsidR="00457DCE" w:rsidP="001668B7" w:rsidRDefault="00457DCE" w14:paraId="3960FD0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26405445" w:rsidTr="26405445" w14:paraId="726A3D15" w14:textId="77777777">
      <w:trPr>
        <w:trHeight w:val="300"/>
      </w:trPr>
      <w:tc>
        <w:tcPr>
          <w:tcW w:w="2945" w:type="dxa"/>
        </w:tcPr>
        <w:p w:rsidR="26405445" w:rsidP="26405445" w:rsidRDefault="26405445" w14:paraId="252C5621" w14:textId="74471784">
          <w:pPr>
            <w:pStyle w:val="Header"/>
            <w:ind w:left="-115"/>
          </w:pPr>
        </w:p>
      </w:tc>
      <w:tc>
        <w:tcPr>
          <w:tcW w:w="2945" w:type="dxa"/>
        </w:tcPr>
        <w:p w:rsidR="26405445" w:rsidP="26405445" w:rsidRDefault="26405445" w14:paraId="764437C6" w14:textId="2C6B9A0D">
          <w:pPr>
            <w:pStyle w:val="Header"/>
            <w:jc w:val="center"/>
          </w:pPr>
        </w:p>
      </w:tc>
      <w:tc>
        <w:tcPr>
          <w:tcW w:w="2945" w:type="dxa"/>
        </w:tcPr>
        <w:p w:rsidR="26405445" w:rsidP="26405445" w:rsidRDefault="26405445" w14:paraId="4469BD21" w14:textId="32AA5E1F">
          <w:pPr>
            <w:pStyle w:val="Header"/>
            <w:ind w:right="-115"/>
            <w:jc w:val="right"/>
          </w:pPr>
        </w:p>
      </w:tc>
    </w:tr>
  </w:tbl>
  <w:p w:rsidR="26405445" w:rsidP="26405445" w:rsidRDefault="26405445" w14:paraId="61A4E1F6" w14:textId="7D0564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366"/>
    </w:tblGrid>
    <w:tr w:rsidR="00BF2B1B" w:rsidTr="26405445" w14:paraId="18225E9A" w14:textId="77777777">
      <w:trPr>
        <w:trHeight w:val="825"/>
      </w:trPr>
      <w:tc>
        <w:tcPr>
          <w:tcW w:w="7366" w:type="dxa"/>
          <w:tcBorders>
            <w:top w:val="nil"/>
            <w:left w:val="nil"/>
            <w:bottom w:val="nil"/>
            <w:right w:val="nil"/>
          </w:tcBorders>
        </w:tcPr>
        <w:p w:rsidR="00BF2B1B" w:rsidP="00BF2B1B" w:rsidRDefault="26405445" w14:paraId="2C140C23" w14:textId="7777777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2" behindDoc="0" locked="0" layoutInCell="1" allowOverlap="1" wp14:anchorId="26A4DB40" wp14:editId="346F518E">
                <wp:simplePos x="0" y="0"/>
                <wp:positionH relativeFrom="column">
                  <wp:posOffset>-1095375</wp:posOffset>
                </wp:positionH>
                <wp:positionV relativeFrom="paragraph">
                  <wp:posOffset>-152400</wp:posOffset>
                </wp:positionV>
                <wp:extent cx="2793600" cy="658800"/>
                <wp:effectExtent l="0" t="0" r="6985" b="8255"/>
                <wp:wrapNone/>
                <wp:docPr id="526353537" name="Picture 2" descr="A green text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4220528" name="Picture 2" descr="A green text on a black backgroun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3600" cy="6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Pr="00BF2B1B" w:rsidR="002B7CD2" w:rsidP="00BF2B1B" w:rsidRDefault="002B7CD2" w14:paraId="7994032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26405445" w:rsidTr="26405445" w14:paraId="66DD0ED8" w14:textId="77777777">
      <w:trPr>
        <w:trHeight w:val="300"/>
      </w:trPr>
      <w:tc>
        <w:tcPr>
          <w:tcW w:w="2945" w:type="dxa"/>
        </w:tcPr>
        <w:p w:rsidR="26405445" w:rsidP="26405445" w:rsidRDefault="26405445" w14:paraId="608D0291" w14:textId="5D1CBBB7">
          <w:pPr>
            <w:pStyle w:val="Header"/>
            <w:ind w:left="-115"/>
          </w:pPr>
        </w:p>
      </w:tc>
      <w:tc>
        <w:tcPr>
          <w:tcW w:w="2945" w:type="dxa"/>
        </w:tcPr>
        <w:p w:rsidR="26405445" w:rsidP="26405445" w:rsidRDefault="26405445" w14:paraId="33E0E608" w14:textId="3670D1D4">
          <w:pPr>
            <w:pStyle w:val="Header"/>
            <w:jc w:val="center"/>
          </w:pPr>
        </w:p>
      </w:tc>
      <w:tc>
        <w:tcPr>
          <w:tcW w:w="2945" w:type="dxa"/>
        </w:tcPr>
        <w:p w:rsidR="26405445" w:rsidP="26405445" w:rsidRDefault="26405445" w14:paraId="45C94D1F" w14:textId="69D012B5">
          <w:pPr>
            <w:pStyle w:val="Header"/>
            <w:ind w:right="-115"/>
            <w:jc w:val="right"/>
          </w:pPr>
        </w:p>
      </w:tc>
    </w:tr>
  </w:tbl>
  <w:p w:rsidR="26405445" w:rsidP="26405445" w:rsidRDefault="26405445" w14:paraId="531A1BCF" w14:textId="236FFC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B3A3A" w:rsidRDefault="00CB3A3A" w14:paraId="0318DEF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A9EB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13EC09F4"/>
    <w:multiLevelType w:val="hybridMultilevel"/>
    <w:tmpl w:val="FFFFFFFF"/>
    <w:lvl w:ilvl="0" w:tplc="3F8A206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C46AF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57EB1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5686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5820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224BC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62D3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5F079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440D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BEFC812"/>
    <w:multiLevelType w:val="hybridMultilevel"/>
    <w:tmpl w:val="07023C08"/>
    <w:lvl w:ilvl="0" w:tplc="75A267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00832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6AEE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514D1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BAC8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DE03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DCD4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9AF6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68C79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6B7BC4"/>
    <w:multiLevelType w:val="hybridMultilevel"/>
    <w:tmpl w:val="FA44BC30"/>
    <w:lvl w:ilvl="0" w:tplc="F41C56D8">
      <w:start w:val="1"/>
      <w:numFmt w:val="bullet"/>
      <w:pStyle w:val="ListBullet"/>
      <w:lvlText w:val=""/>
      <w:lvlJc w:val="left"/>
      <w:pPr>
        <w:ind w:left="585" w:hanging="360"/>
      </w:pPr>
      <w:rPr>
        <w:rFonts w:hint="default" w:ascii="Wingdings" w:hAnsi="Wingdings"/>
        <w:b w:val="0"/>
        <w:i w:val="0"/>
        <w:color w:val="427D5F" w:themeColor="text2"/>
        <w:sz w:val="22"/>
      </w:rPr>
    </w:lvl>
    <w:lvl w:ilvl="1" w:tplc="FFFFFFFF" w:tentative="1">
      <w:start w:val="1"/>
      <w:numFmt w:val="bullet"/>
      <w:lvlText w:val="o"/>
      <w:lvlJc w:val="left"/>
      <w:pPr>
        <w:ind w:left="1305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025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745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465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185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905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625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345" w:hanging="360"/>
      </w:pPr>
      <w:rPr>
        <w:rFonts w:hint="default" w:ascii="Wingdings" w:hAnsi="Wingdings"/>
      </w:rPr>
    </w:lvl>
  </w:abstractNum>
  <w:abstractNum w:abstractNumId="4" w15:restartNumberingAfterBreak="0">
    <w:nsid w:val="1FEB26C8"/>
    <w:multiLevelType w:val="hybridMultilevel"/>
    <w:tmpl w:val="FFA870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BBA3AEF"/>
    <w:multiLevelType w:val="multilevel"/>
    <w:tmpl w:val="F36866D2"/>
    <w:lvl w:ilvl="0">
      <w:start w:val="1"/>
      <w:numFmt w:val="decimal"/>
      <w:pStyle w:val="Heading1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0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7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hanging="7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hanging="7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hanging="7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hanging="737"/>
      </w:pPr>
      <w:rPr>
        <w:rFonts w:hint="default"/>
      </w:rPr>
    </w:lvl>
  </w:abstractNum>
  <w:abstractNum w:abstractNumId="6" w15:restartNumberingAfterBreak="0">
    <w:nsid w:val="30A8C48B"/>
    <w:multiLevelType w:val="hybridMultilevel"/>
    <w:tmpl w:val="FFFFFFFF"/>
    <w:lvl w:ilvl="0" w:tplc="9A9A6C6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6F660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843E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31ED8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A4E6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4E5D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A06C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C456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C2D5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9B7CF23"/>
    <w:multiLevelType w:val="hybridMultilevel"/>
    <w:tmpl w:val="FFFFFFFF"/>
    <w:lvl w:ilvl="0" w:tplc="2DFEE6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EAA5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7284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D06B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34EB7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F842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EA92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1822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8676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A56468A"/>
    <w:multiLevelType w:val="hybridMultilevel"/>
    <w:tmpl w:val="FFFFFFFF"/>
    <w:lvl w:ilvl="0" w:tplc="42843E8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FD482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34CB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EAC2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B0EB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72DB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BAC2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1C30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B8EB6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EFF36AB"/>
    <w:multiLevelType w:val="hybridMultilevel"/>
    <w:tmpl w:val="FFFFFFFF"/>
    <w:lvl w:ilvl="0" w:tplc="CE66DCD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E52FF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EEEA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0259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A8D3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62BF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EEB5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01838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14EC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3126B8D"/>
    <w:multiLevelType w:val="hybridMultilevel"/>
    <w:tmpl w:val="FFFFFFFF"/>
    <w:lvl w:ilvl="0" w:tplc="40AEBC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E8D5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826D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EE4A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D723B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60D8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C5EA1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D7840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940E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CDD5263"/>
    <w:multiLevelType w:val="hybridMultilevel"/>
    <w:tmpl w:val="DA9AEB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206948E"/>
    <w:multiLevelType w:val="hybridMultilevel"/>
    <w:tmpl w:val="FFFFFFFF"/>
    <w:lvl w:ilvl="0" w:tplc="3444A6C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E6EDE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A6D5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D640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8EFC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DE98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3EB3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EA9B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841F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2E576D1"/>
    <w:multiLevelType w:val="hybridMultilevel"/>
    <w:tmpl w:val="FFFFFFFF"/>
    <w:lvl w:ilvl="0" w:tplc="E2C2B07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A84BD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CFA64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6EC32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3ADF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545B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ECC5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2407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8226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BC1A4D"/>
    <w:multiLevelType w:val="hybridMultilevel"/>
    <w:tmpl w:val="FFFFFFFF"/>
    <w:lvl w:ilvl="0" w:tplc="8EEEC8A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2DC9F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40C8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AEC2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DC62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EC8C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06E06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D2F5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66D9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041446B"/>
    <w:multiLevelType w:val="multilevel"/>
    <w:tmpl w:val="09DA72CA"/>
    <w:lvl w:ilvl="0">
      <w:start w:val="1"/>
      <w:numFmt w:val="decimal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7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hanging="7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hanging="7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hanging="7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hanging="737"/>
      </w:pPr>
      <w:rPr>
        <w:rFonts w:hint="default"/>
      </w:rPr>
    </w:lvl>
  </w:abstractNum>
  <w:abstractNum w:abstractNumId="16" w15:restartNumberingAfterBreak="0">
    <w:nsid w:val="78D14233"/>
    <w:multiLevelType w:val="hybridMultilevel"/>
    <w:tmpl w:val="C90689F8"/>
    <w:lvl w:ilvl="0" w:tplc="9216CEE8">
      <w:start w:val="1"/>
      <w:numFmt w:val="bullet"/>
      <w:lvlText w:val=""/>
      <w:lvlJc w:val="left"/>
      <w:pPr>
        <w:ind w:left="1571" w:hanging="360"/>
      </w:pPr>
      <w:rPr>
        <w:rFonts w:hint="default" w:ascii="Wingdings" w:hAnsi="Wingdings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17" w15:restartNumberingAfterBreak="0">
    <w:nsid w:val="7922679E"/>
    <w:multiLevelType w:val="hybridMultilevel"/>
    <w:tmpl w:val="2002343E"/>
    <w:lvl w:ilvl="0" w:tplc="9670C9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4829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EA1C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B0DF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1A7D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F6EC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0286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B6DE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95E69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B89ED88"/>
    <w:multiLevelType w:val="hybridMultilevel"/>
    <w:tmpl w:val="FFFFFFFF"/>
    <w:lvl w:ilvl="0" w:tplc="63005A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C4BE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52A5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E18D8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C4F6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5CB9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4A59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A4AF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123D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C3E3C26"/>
    <w:multiLevelType w:val="hybridMultilevel"/>
    <w:tmpl w:val="FFFFFFFF"/>
    <w:lvl w:ilvl="0" w:tplc="267CD4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9E92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434EE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38C1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726B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CA4B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14F7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4297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472B3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18910536">
    <w:abstractNumId w:val="1"/>
  </w:num>
  <w:num w:numId="2" w16cid:durableId="1616015541">
    <w:abstractNumId w:val="14"/>
  </w:num>
  <w:num w:numId="3" w16cid:durableId="95909569">
    <w:abstractNumId w:val="12"/>
  </w:num>
  <w:num w:numId="4" w16cid:durableId="1466005536">
    <w:abstractNumId w:val="6"/>
  </w:num>
  <w:num w:numId="5" w16cid:durableId="1270312567">
    <w:abstractNumId w:val="8"/>
  </w:num>
  <w:num w:numId="6" w16cid:durableId="2097896013">
    <w:abstractNumId w:val="9"/>
  </w:num>
  <w:num w:numId="7" w16cid:durableId="1120690199">
    <w:abstractNumId w:val="13"/>
  </w:num>
  <w:num w:numId="8" w16cid:durableId="1129858080">
    <w:abstractNumId w:val="10"/>
  </w:num>
  <w:num w:numId="9" w16cid:durableId="1245601590">
    <w:abstractNumId w:val="18"/>
  </w:num>
  <w:num w:numId="10" w16cid:durableId="1959992457">
    <w:abstractNumId w:val="7"/>
  </w:num>
  <w:num w:numId="11" w16cid:durableId="1811633817">
    <w:abstractNumId w:val="19"/>
  </w:num>
  <w:num w:numId="12" w16cid:durableId="1154880229">
    <w:abstractNumId w:val="2"/>
  </w:num>
  <w:num w:numId="13" w16cid:durableId="893080482">
    <w:abstractNumId w:val="17"/>
  </w:num>
  <w:num w:numId="14" w16cid:durableId="628972544">
    <w:abstractNumId w:val="0"/>
  </w:num>
  <w:num w:numId="15" w16cid:durableId="1078018815">
    <w:abstractNumId w:val="16"/>
  </w:num>
  <w:num w:numId="16" w16cid:durableId="1556820679">
    <w:abstractNumId w:val="5"/>
  </w:num>
  <w:num w:numId="17" w16cid:durableId="1906063885">
    <w:abstractNumId w:val="3"/>
  </w:num>
  <w:num w:numId="18" w16cid:durableId="180628738">
    <w:abstractNumId w:val="15"/>
  </w:num>
  <w:num w:numId="19" w16cid:durableId="933519138">
    <w:abstractNumId w:val="11"/>
  </w:num>
  <w:num w:numId="20" w16cid:durableId="865411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F1"/>
    <w:rsid w:val="00011FB9"/>
    <w:rsid w:val="00041E12"/>
    <w:rsid w:val="00051712"/>
    <w:rsid w:val="000C041F"/>
    <w:rsid w:val="000C1A7F"/>
    <w:rsid w:val="000F5150"/>
    <w:rsid w:val="001266CA"/>
    <w:rsid w:val="0014362C"/>
    <w:rsid w:val="00146AB0"/>
    <w:rsid w:val="00152560"/>
    <w:rsid w:val="00153DC1"/>
    <w:rsid w:val="001668B7"/>
    <w:rsid w:val="00181B1E"/>
    <w:rsid w:val="00183D46"/>
    <w:rsid w:val="001846D4"/>
    <w:rsid w:val="00187DAA"/>
    <w:rsid w:val="00194CE5"/>
    <w:rsid w:val="001B011F"/>
    <w:rsid w:val="001B743F"/>
    <w:rsid w:val="001C7D2A"/>
    <w:rsid w:val="002040E6"/>
    <w:rsid w:val="00231827"/>
    <w:rsid w:val="00241B7B"/>
    <w:rsid w:val="002B7CD2"/>
    <w:rsid w:val="002C09DE"/>
    <w:rsid w:val="002C5209"/>
    <w:rsid w:val="0030016E"/>
    <w:rsid w:val="003054FC"/>
    <w:rsid w:val="00322A15"/>
    <w:rsid w:val="00331270"/>
    <w:rsid w:val="003417EE"/>
    <w:rsid w:val="00386945"/>
    <w:rsid w:val="003B1ED2"/>
    <w:rsid w:val="003C064E"/>
    <w:rsid w:val="003C0659"/>
    <w:rsid w:val="003C4D87"/>
    <w:rsid w:val="003C5AC9"/>
    <w:rsid w:val="003D107C"/>
    <w:rsid w:val="003E1809"/>
    <w:rsid w:val="003E4962"/>
    <w:rsid w:val="00425B3A"/>
    <w:rsid w:val="004365A0"/>
    <w:rsid w:val="00453700"/>
    <w:rsid w:val="00457DCE"/>
    <w:rsid w:val="004771F3"/>
    <w:rsid w:val="00481957"/>
    <w:rsid w:val="0048443D"/>
    <w:rsid w:val="004A76C4"/>
    <w:rsid w:val="004B16FA"/>
    <w:rsid w:val="004E76F5"/>
    <w:rsid w:val="004F142B"/>
    <w:rsid w:val="00504F91"/>
    <w:rsid w:val="00507AB1"/>
    <w:rsid w:val="005C1AC0"/>
    <w:rsid w:val="005E60C9"/>
    <w:rsid w:val="005F316C"/>
    <w:rsid w:val="005F5F0A"/>
    <w:rsid w:val="0060102F"/>
    <w:rsid w:val="0060499E"/>
    <w:rsid w:val="00606C92"/>
    <w:rsid w:val="00612A8B"/>
    <w:rsid w:val="006232B0"/>
    <w:rsid w:val="00657BFE"/>
    <w:rsid w:val="00682BE9"/>
    <w:rsid w:val="006E5D12"/>
    <w:rsid w:val="006F79A2"/>
    <w:rsid w:val="00734818"/>
    <w:rsid w:val="0078057D"/>
    <w:rsid w:val="00791689"/>
    <w:rsid w:val="007C10D3"/>
    <w:rsid w:val="007C6085"/>
    <w:rsid w:val="00847117"/>
    <w:rsid w:val="0087020C"/>
    <w:rsid w:val="00872A87"/>
    <w:rsid w:val="00880264"/>
    <w:rsid w:val="008A0154"/>
    <w:rsid w:val="008C45FD"/>
    <w:rsid w:val="009008DC"/>
    <w:rsid w:val="00927EF4"/>
    <w:rsid w:val="00952F7F"/>
    <w:rsid w:val="00966D12"/>
    <w:rsid w:val="00993B9D"/>
    <w:rsid w:val="009B7D70"/>
    <w:rsid w:val="009E1814"/>
    <w:rsid w:val="009F1E26"/>
    <w:rsid w:val="00A23DD6"/>
    <w:rsid w:val="00A25636"/>
    <w:rsid w:val="00A2774A"/>
    <w:rsid w:val="00A61C1C"/>
    <w:rsid w:val="00A66A09"/>
    <w:rsid w:val="00A86144"/>
    <w:rsid w:val="00A95CB5"/>
    <w:rsid w:val="00AA69DC"/>
    <w:rsid w:val="00AC35B9"/>
    <w:rsid w:val="00AD05B0"/>
    <w:rsid w:val="00AD1E35"/>
    <w:rsid w:val="00AD5EC9"/>
    <w:rsid w:val="00AE2F58"/>
    <w:rsid w:val="00B20AB0"/>
    <w:rsid w:val="00B4402C"/>
    <w:rsid w:val="00B534E6"/>
    <w:rsid w:val="00B6634F"/>
    <w:rsid w:val="00B97BE1"/>
    <w:rsid w:val="00BB06B9"/>
    <w:rsid w:val="00BC18F1"/>
    <w:rsid w:val="00BF2B1B"/>
    <w:rsid w:val="00C0551B"/>
    <w:rsid w:val="00C14665"/>
    <w:rsid w:val="00C403DD"/>
    <w:rsid w:val="00C53E5C"/>
    <w:rsid w:val="00C65ED2"/>
    <w:rsid w:val="00CB3A3A"/>
    <w:rsid w:val="00CB706E"/>
    <w:rsid w:val="00D136EF"/>
    <w:rsid w:val="00D33E0A"/>
    <w:rsid w:val="00D80293"/>
    <w:rsid w:val="00DA544F"/>
    <w:rsid w:val="00DD20DA"/>
    <w:rsid w:val="00E619EA"/>
    <w:rsid w:val="00ED1A28"/>
    <w:rsid w:val="00F007AC"/>
    <w:rsid w:val="00F2081A"/>
    <w:rsid w:val="00F22073"/>
    <w:rsid w:val="00F4231C"/>
    <w:rsid w:val="00F447F5"/>
    <w:rsid w:val="00F50B68"/>
    <w:rsid w:val="00F57B88"/>
    <w:rsid w:val="00FA5877"/>
    <w:rsid w:val="00FD5444"/>
    <w:rsid w:val="00FE6C19"/>
    <w:rsid w:val="00FF5783"/>
    <w:rsid w:val="03692C47"/>
    <w:rsid w:val="06863248"/>
    <w:rsid w:val="093908AE"/>
    <w:rsid w:val="0A0EADD9"/>
    <w:rsid w:val="0A54A9F5"/>
    <w:rsid w:val="0AF0B6C3"/>
    <w:rsid w:val="0B954504"/>
    <w:rsid w:val="0EFA676F"/>
    <w:rsid w:val="171D655C"/>
    <w:rsid w:val="18D52593"/>
    <w:rsid w:val="1DC40844"/>
    <w:rsid w:val="208A98EC"/>
    <w:rsid w:val="23C354E0"/>
    <w:rsid w:val="26405445"/>
    <w:rsid w:val="306C419D"/>
    <w:rsid w:val="3F1B013E"/>
    <w:rsid w:val="3F9531E2"/>
    <w:rsid w:val="48219236"/>
    <w:rsid w:val="494B432A"/>
    <w:rsid w:val="4986B4A8"/>
    <w:rsid w:val="49FF0E91"/>
    <w:rsid w:val="524A2545"/>
    <w:rsid w:val="56287C98"/>
    <w:rsid w:val="5FB07CE1"/>
    <w:rsid w:val="67975394"/>
    <w:rsid w:val="6801D8B0"/>
    <w:rsid w:val="6F0B8192"/>
    <w:rsid w:val="6FBB73DF"/>
    <w:rsid w:val="707B979B"/>
    <w:rsid w:val="78220CAC"/>
    <w:rsid w:val="7979A0E7"/>
    <w:rsid w:val="7E44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B7059"/>
  <w15:chartTrackingRefBased/>
  <w15:docId w15:val="{10B1DE1E-5665-4060-A181-BD3CF68E6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E1809"/>
    <w:pPr>
      <w:spacing w:after="0" w:line="300" w:lineRule="exact"/>
    </w:pPr>
  </w:style>
  <w:style w:type="paragraph" w:styleId="Heading1">
    <w:name w:val="heading 1"/>
    <w:basedOn w:val="Normal"/>
    <w:next w:val="Normal"/>
    <w:link w:val="Heading1Char"/>
    <w:uiPriority w:val="9"/>
    <w:qFormat/>
    <w:rsid w:val="006E5D12"/>
    <w:pPr>
      <w:keepNext/>
      <w:keepLines/>
      <w:numPr>
        <w:numId w:val="16"/>
      </w:numPr>
      <w:spacing w:after="240" w:line="400" w:lineRule="exact"/>
      <w:contextualSpacing/>
      <w:outlineLvl w:val="0"/>
    </w:pPr>
    <w:rPr>
      <w:rFonts w:asciiTheme="majorHAnsi" w:hAnsiTheme="majorHAnsi" w:eastAsiaTheme="majorEastAsia" w:cstheme="majorBidi"/>
      <w:b/>
      <w:color w:val="427D5F" w:themeColor="text2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36EF"/>
    <w:pPr>
      <w:keepNext/>
      <w:keepLines/>
      <w:numPr>
        <w:ilvl w:val="1"/>
        <w:numId w:val="16"/>
      </w:numPr>
      <w:spacing w:before="360" w:after="120" w:line="320" w:lineRule="exact"/>
      <w:contextualSpacing/>
      <w:outlineLvl w:val="1"/>
    </w:pPr>
    <w:rPr>
      <w:rFonts w:asciiTheme="majorHAnsi" w:hAnsiTheme="majorHAnsi" w:eastAsiaTheme="majorEastAsia" w:cstheme="majorBidi"/>
      <w:b/>
      <w:color w:val="427D5F" w:themeColor="tex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5783"/>
    <w:pPr>
      <w:keepNext/>
      <w:keepLines/>
      <w:spacing w:before="200"/>
      <w:contextualSpacing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F2B1B"/>
    <w:pPr>
      <w:keepNext/>
      <w:keepLines/>
      <w:spacing w:before="600" w:line="260" w:lineRule="exact"/>
      <w:outlineLvl w:val="3"/>
    </w:pPr>
    <w:rPr>
      <w:rFonts w:eastAsiaTheme="majorEastAsia" w:cstheme="majorBidi"/>
      <w:b/>
      <w:iCs/>
      <w:color w:val="427D5F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B706E"/>
    <w:pPr>
      <w:keepNext/>
      <w:keepLines/>
      <w:spacing w:line="280" w:lineRule="exact"/>
      <w:contextualSpacing/>
      <w:outlineLvl w:val="4"/>
    </w:pPr>
    <w:rPr>
      <w:rFonts w:eastAsiaTheme="majorEastAsia" w:cstheme="majorBidi"/>
      <w:b/>
      <w:color w:val="427D5F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277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7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7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7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E5D12"/>
    <w:rPr>
      <w:rFonts w:asciiTheme="majorHAnsi" w:hAnsiTheme="majorHAnsi" w:eastAsiaTheme="majorEastAsia" w:cstheme="majorBidi"/>
      <w:b/>
      <w:color w:val="427D5F" w:themeColor="text2"/>
      <w:sz w:val="36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D136EF"/>
    <w:rPr>
      <w:rFonts w:asciiTheme="majorHAnsi" w:hAnsiTheme="majorHAnsi" w:eastAsiaTheme="majorEastAsia" w:cstheme="majorBidi"/>
      <w:b/>
      <w:color w:val="427D5F" w:themeColor="text2"/>
      <w:sz w:val="28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FF5783"/>
    <w:rPr>
      <w:rFonts w:eastAsiaTheme="majorEastAsia" w:cstheme="majorBidi"/>
      <w:b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BF2B1B"/>
    <w:rPr>
      <w:rFonts w:eastAsiaTheme="majorEastAsia" w:cstheme="majorBidi"/>
      <w:b/>
      <w:iCs/>
      <w:color w:val="427D5F" w:themeColor="text2"/>
    </w:rPr>
  </w:style>
  <w:style w:type="character" w:styleId="Heading5Char" w:customStyle="1">
    <w:name w:val="Heading 5 Char"/>
    <w:basedOn w:val="DefaultParagraphFont"/>
    <w:link w:val="Heading5"/>
    <w:uiPriority w:val="9"/>
    <w:rsid w:val="00CB706E"/>
    <w:rPr>
      <w:rFonts w:eastAsiaTheme="majorEastAsia" w:cstheme="majorBidi"/>
      <w:b/>
      <w:color w:val="427D5F" w:themeColor="text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2774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2774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2774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277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Subtitle"/>
    <w:next w:val="Normal"/>
    <w:link w:val="TitleChar"/>
    <w:uiPriority w:val="10"/>
    <w:qFormat/>
    <w:rsid w:val="006232B0"/>
    <w:pPr>
      <w:spacing w:after="360"/>
      <w:contextualSpacing/>
    </w:pPr>
  </w:style>
  <w:style w:type="character" w:styleId="TitleChar" w:customStyle="1">
    <w:name w:val="Title Char"/>
    <w:basedOn w:val="DefaultParagraphFont"/>
    <w:link w:val="Title"/>
    <w:uiPriority w:val="10"/>
    <w:rsid w:val="006232B0"/>
    <w:rPr>
      <w:rFonts w:eastAsiaTheme="majorEastAsia" w:cstheme="majorBidi"/>
      <w:b/>
      <w:color w:val="427D5F" w:themeColor="text2"/>
      <w:spacing w:val="15"/>
      <w:sz w:val="84"/>
      <w:szCs w:val="28"/>
    </w:rPr>
  </w:style>
  <w:style w:type="paragraph" w:styleId="Subtitle">
    <w:name w:val="Subtitle"/>
    <w:basedOn w:val="Normal"/>
    <w:next w:val="Normal"/>
    <w:link w:val="SubtitleChar"/>
    <w:uiPriority w:val="11"/>
    <w:rsid w:val="00A25636"/>
    <w:pPr>
      <w:numPr>
        <w:ilvl w:val="1"/>
      </w:numPr>
      <w:spacing w:line="880" w:lineRule="exact"/>
    </w:pPr>
    <w:rPr>
      <w:rFonts w:eastAsiaTheme="majorEastAsia" w:cstheme="majorBidi"/>
      <w:b/>
      <w:color w:val="427D5F" w:themeColor="text2"/>
      <w:spacing w:val="15"/>
      <w:sz w:val="84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25636"/>
    <w:rPr>
      <w:rFonts w:eastAsiaTheme="majorEastAsia" w:cstheme="majorBidi"/>
      <w:b/>
      <w:color w:val="427D5F" w:themeColor="text2"/>
      <w:spacing w:val="15"/>
      <w:sz w:val="84"/>
      <w:szCs w:val="28"/>
    </w:rPr>
  </w:style>
  <w:style w:type="paragraph" w:styleId="Quote">
    <w:name w:val="Quote"/>
    <w:basedOn w:val="Normal"/>
    <w:next w:val="Normal"/>
    <w:link w:val="QuoteChar"/>
    <w:uiPriority w:val="29"/>
    <w:rsid w:val="00A2774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2774A"/>
    <w:rPr>
      <w:i/>
      <w:iCs/>
      <w:color w:val="404040" w:themeColor="text1" w:themeTint="BF"/>
    </w:rPr>
  </w:style>
  <w:style w:type="paragraph" w:styleId="ListParagraph">
    <w:name w:val="List Paragraph"/>
    <w:basedOn w:val="ListBullet"/>
    <w:uiPriority w:val="34"/>
    <w:qFormat/>
    <w:rsid w:val="00C403DD"/>
    <w:pPr>
      <w:spacing w:before="100" w:after="100" w:line="320" w:lineRule="atLeast"/>
      <w:ind w:left="352" w:hanging="352"/>
      <w:contextualSpacing w:val="0"/>
    </w:pPr>
  </w:style>
  <w:style w:type="character" w:styleId="IntenseEmphasis">
    <w:name w:val="Intense Emphasis"/>
    <w:basedOn w:val="DefaultParagraphFont"/>
    <w:uiPriority w:val="21"/>
    <w:rsid w:val="00A2774A"/>
    <w:rPr>
      <w:i/>
      <w:iCs/>
      <w:color w:val="2A58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2774A"/>
    <w:pPr>
      <w:pBdr>
        <w:top w:val="single" w:color="2A5889" w:themeColor="accent1" w:themeShade="BF" w:sz="4" w:space="10"/>
        <w:bottom w:val="single" w:color="2A5889" w:themeColor="accent1" w:themeShade="BF" w:sz="4" w:space="10"/>
      </w:pBdr>
      <w:spacing w:before="360" w:after="360"/>
      <w:ind w:left="864" w:right="864"/>
      <w:jc w:val="center"/>
    </w:pPr>
    <w:rPr>
      <w:i/>
      <w:iCs/>
      <w:color w:val="2A5889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2774A"/>
    <w:rPr>
      <w:i/>
      <w:iCs/>
      <w:color w:val="2A5889" w:themeColor="accent1" w:themeShade="BF"/>
    </w:rPr>
  </w:style>
  <w:style w:type="character" w:styleId="IntenseReference">
    <w:name w:val="Intense Reference"/>
    <w:basedOn w:val="DefaultParagraphFont"/>
    <w:uiPriority w:val="32"/>
    <w:rsid w:val="00A2774A"/>
    <w:rPr>
      <w:b/>
      <w:bCs/>
      <w:smallCaps/>
      <w:color w:val="2A5889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68B7"/>
    <w:pPr>
      <w:tabs>
        <w:tab w:val="center" w:pos="4513"/>
        <w:tab w:val="right" w:pos="9026"/>
      </w:tabs>
      <w:spacing w:line="220" w:lineRule="atLeast"/>
    </w:pPr>
    <w:rPr>
      <w:sz w:val="18"/>
    </w:rPr>
  </w:style>
  <w:style w:type="character" w:styleId="HeaderChar" w:customStyle="1">
    <w:name w:val="Header Char"/>
    <w:basedOn w:val="DefaultParagraphFont"/>
    <w:link w:val="Header"/>
    <w:uiPriority w:val="99"/>
    <w:rsid w:val="001668B7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1668B7"/>
    <w:pPr>
      <w:tabs>
        <w:tab w:val="center" w:pos="4513"/>
        <w:tab w:val="right" w:pos="9026"/>
      </w:tabs>
      <w:spacing w:line="220" w:lineRule="atLeast"/>
    </w:pPr>
    <w:rPr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1668B7"/>
    <w:rPr>
      <w:sz w:val="18"/>
    </w:rPr>
  </w:style>
  <w:style w:type="paragraph" w:styleId="BodyText">
    <w:name w:val="Body Text"/>
    <w:basedOn w:val="Normal"/>
    <w:link w:val="BodyTextChar"/>
    <w:uiPriority w:val="99"/>
    <w:unhideWhenUsed/>
    <w:rsid w:val="00CB706E"/>
    <w:pPr>
      <w:spacing w:line="280" w:lineRule="exact"/>
    </w:pPr>
  </w:style>
  <w:style w:type="character" w:styleId="BodyTextChar" w:customStyle="1">
    <w:name w:val="Body Text Char"/>
    <w:basedOn w:val="DefaultParagraphFont"/>
    <w:link w:val="BodyText"/>
    <w:uiPriority w:val="99"/>
    <w:rsid w:val="00CB706E"/>
  </w:style>
  <w:style w:type="paragraph" w:styleId="ListBullet">
    <w:name w:val="List Bullet"/>
    <w:basedOn w:val="Normal"/>
    <w:uiPriority w:val="99"/>
    <w:unhideWhenUsed/>
    <w:rsid w:val="002B7CD2"/>
    <w:pPr>
      <w:numPr>
        <w:numId w:val="17"/>
      </w:numPr>
      <w:contextualSpacing/>
    </w:pPr>
  </w:style>
  <w:style w:type="table" w:styleId="TableGrid">
    <w:name w:val="Table Grid"/>
    <w:basedOn w:val="TableNormal"/>
    <w:uiPriority w:val="39"/>
    <w:rsid w:val="002B7C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tents" w:customStyle="1">
    <w:name w:val="Contents"/>
    <w:qFormat/>
    <w:rsid w:val="00F2081A"/>
    <w:pPr>
      <w:spacing w:line="400" w:lineRule="atLeast"/>
    </w:pPr>
    <w:rPr>
      <w:b/>
      <w:color w:val="427D5F" w:themeColor="text2"/>
      <w:sz w:val="36"/>
    </w:rPr>
  </w:style>
  <w:style w:type="paragraph" w:styleId="TOC1">
    <w:name w:val="toc 1"/>
    <w:basedOn w:val="Normal"/>
    <w:next w:val="Normal"/>
    <w:autoRedefine/>
    <w:uiPriority w:val="39"/>
    <w:unhideWhenUsed/>
    <w:rsid w:val="00A61C1C"/>
    <w:pPr>
      <w:tabs>
        <w:tab w:val="right" w:leader="dot" w:pos="8647"/>
      </w:tabs>
      <w:spacing w:before="120" w:after="120" w:line="340" w:lineRule="exact"/>
      <w:ind w:right="34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A61C1C"/>
    <w:pPr>
      <w:tabs>
        <w:tab w:val="left" w:pos="462"/>
        <w:tab w:val="right" w:leader="dot" w:pos="8647"/>
      </w:tabs>
      <w:spacing w:before="120" w:after="120" w:line="340" w:lineRule="exact"/>
      <w:ind w:right="340"/>
    </w:pPr>
    <w:rPr>
      <w:rFonts w:eastAsiaTheme="minorEastAsia"/>
      <w:b/>
      <w:noProof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A61C1C"/>
    <w:pPr>
      <w:tabs>
        <w:tab w:val="left" w:pos="1106"/>
        <w:tab w:val="right" w:leader="dot" w:pos="8647"/>
      </w:tabs>
      <w:spacing w:before="120" w:after="120" w:line="340" w:lineRule="exact"/>
      <w:ind w:left="448" w:right="340" w:firstLine="14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682BE9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232B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3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4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w.Nash\OneDrive%20-%20Humankind%20Charity\Documents\Waythrough%20JD%20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Waythrough Theme Colours">
      <a:dk1>
        <a:sysClr val="windowText" lastClr="000000"/>
      </a:dk1>
      <a:lt1>
        <a:sysClr val="window" lastClr="FFFFFF"/>
      </a:lt1>
      <a:dk2>
        <a:srgbClr val="427D5F"/>
      </a:dk2>
      <a:lt2>
        <a:srgbClr val="D54139"/>
      </a:lt2>
      <a:accent1>
        <a:srgbClr val="3976B8"/>
      </a:accent1>
      <a:accent2>
        <a:srgbClr val="587C3C"/>
      </a:accent2>
      <a:accent3>
        <a:srgbClr val="0E7E8E"/>
      </a:accent3>
      <a:accent4>
        <a:srgbClr val="6959C5"/>
      </a:accent4>
      <a:accent5>
        <a:srgbClr val="9B57BF"/>
      </a:accent5>
      <a:accent6>
        <a:srgbClr val="CA2A77"/>
      </a:accent6>
      <a:hlink>
        <a:srgbClr val="000000"/>
      </a:hlink>
      <a:folHlink>
        <a:srgbClr val="DCF4E8"/>
      </a:folHlink>
    </a:clrScheme>
    <a:fontScheme name="Waythrough Theme Font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FB159B6957764D9C56999E885745A0" ma:contentTypeVersion="11" ma:contentTypeDescription="Create a new document." ma:contentTypeScope="" ma:versionID="ba11e067f0927c9e7b69359a664c2a46">
  <xsd:schema xmlns:xsd="http://www.w3.org/2001/XMLSchema" xmlns:xs="http://www.w3.org/2001/XMLSchema" xmlns:p="http://schemas.microsoft.com/office/2006/metadata/properties" xmlns:ns2="fa4300f7-a43e-4cba-83a4-518c206fa392" xmlns:ns3="45d954ea-6cff-4ca8-9084-8e0875ce6221" targetNamespace="http://schemas.microsoft.com/office/2006/metadata/properties" ma:root="true" ma:fieldsID="48491b42adb05e485d3296118571530d" ns2:_="" ns3:_="">
    <xsd:import namespace="fa4300f7-a43e-4cba-83a4-518c206fa392"/>
    <xsd:import namespace="45d954ea-6cff-4ca8-9084-8e0875ce62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300f7-a43e-4cba-83a4-518c206fa3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101e289-ebcf-4f87-8cec-8840e47f4c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954ea-6cff-4ca8-9084-8e0875ce62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443f38b-c541-4b74-ac93-f920322b8e28}" ma:internalName="TaxCatchAll" ma:showField="CatchAllData" ma:web="45d954ea-6cff-4ca8-9084-8e0875ce62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4300f7-a43e-4cba-83a4-518c206fa392">
      <Terms xmlns="http://schemas.microsoft.com/office/infopath/2007/PartnerControls"/>
    </lcf76f155ced4ddcb4097134ff3c332f>
    <TaxCatchAll xmlns="45d954ea-6cff-4ca8-9084-8e0875ce622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CEB01-6561-4B24-9972-50149C7B2D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9F7626-4937-4F11-8343-806DE42C9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4300f7-a43e-4cba-83a4-518c206fa392"/>
    <ds:schemaRef ds:uri="45d954ea-6cff-4ca8-9084-8e0875ce6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B6A0A2-EB9B-4D7F-A4C7-7B11BCC2602A}">
  <ds:schemaRefs>
    <ds:schemaRef ds:uri="http://schemas.microsoft.com/office/2006/metadata/properties"/>
    <ds:schemaRef ds:uri="http://schemas.microsoft.com/office/infopath/2007/PartnerControls"/>
    <ds:schemaRef ds:uri="fa4300f7-a43e-4cba-83a4-518c206fa392"/>
    <ds:schemaRef ds:uri="45d954ea-6cff-4ca8-9084-8e0875ce6221"/>
  </ds:schemaRefs>
</ds:datastoreItem>
</file>

<file path=customXml/itemProps4.xml><?xml version="1.0" encoding="utf-8"?>
<ds:datastoreItem xmlns:ds="http://schemas.openxmlformats.org/officeDocument/2006/customXml" ds:itemID="{918851BD-B6DC-43CD-9A1A-18B1E6F6CC1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Waythrough%20JD%20Template.dotx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Andy Nash</dc:creator>
  <keywords/>
  <dc:description/>
  <lastModifiedBy>Kane Smith</lastModifiedBy>
  <revision>6</revision>
  <dcterms:created xsi:type="dcterms:W3CDTF">2026-04-29T12:53:00.0000000Z</dcterms:created>
  <dcterms:modified xsi:type="dcterms:W3CDTF">2026-10-23T11:10:38.4704350Z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0x01010059FB159B6957764D9C56999E885745A0</vt:lpwstr>
  </property>
  <property fmtid="{D5CDD505-2E9C-101B-9397-08002B2CF9AE}" pid="3" name="MediaServiceImageTags">
    <vt:lpwstr/>
  </property>
</Properties>
</file>