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DEF9" w14:textId="527E2039" w:rsidR="00BF2B1B" w:rsidRPr="00BC18F1" w:rsidRDefault="00966D12" w:rsidP="00BF2B1B">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14:paraId="3D1CF4CA" w14:textId="77777777" w:rsidTr="00966D12">
        <w:trPr>
          <w:trHeight w:hRule="exact" w:val="578"/>
        </w:trPr>
        <w:tc>
          <w:tcPr>
            <w:tcW w:w="2879" w:type="dxa"/>
            <w:shd w:val="clear" w:color="auto" w:fill="D5E9DE" w:themeFill="text2" w:themeFillTint="33"/>
            <w:vAlign w:val="center"/>
          </w:tcPr>
          <w:p w14:paraId="6E00A3F0" w14:textId="77777777" w:rsidR="00966D12" w:rsidRPr="00966D12" w:rsidRDefault="00966D12" w:rsidP="00966D12">
            <w:pPr>
              <w:rPr>
                <w:b/>
                <w:bCs/>
              </w:rPr>
            </w:pPr>
            <w:r w:rsidRPr="00966D12">
              <w:rPr>
                <w:b/>
                <w:bCs/>
              </w:rPr>
              <w:t>Job Title</w:t>
            </w:r>
          </w:p>
          <w:p w14:paraId="299E11D8" w14:textId="77777777" w:rsidR="005C1AC0" w:rsidRPr="00A86144" w:rsidRDefault="005C1AC0" w:rsidP="00A86144">
            <w:pPr>
              <w:rPr>
                <w:b/>
                <w:bCs/>
              </w:rPr>
            </w:pPr>
          </w:p>
        </w:tc>
        <w:tc>
          <w:tcPr>
            <w:tcW w:w="5795" w:type="dxa"/>
            <w:vAlign w:val="center"/>
          </w:tcPr>
          <w:p w14:paraId="301F556D" w14:textId="1F4C6245" w:rsidR="005C1AC0" w:rsidRDefault="00F675C2" w:rsidP="00A86144">
            <w:r>
              <w:t xml:space="preserve">Recovery Coordinator – Criminal Justice </w:t>
            </w:r>
          </w:p>
        </w:tc>
      </w:tr>
      <w:tr w:rsidR="00966D12" w14:paraId="6ED55AF9" w14:textId="77777777" w:rsidTr="00966D12">
        <w:trPr>
          <w:trHeight w:hRule="exact" w:val="578"/>
        </w:trPr>
        <w:tc>
          <w:tcPr>
            <w:tcW w:w="2879" w:type="dxa"/>
            <w:shd w:val="clear" w:color="auto" w:fill="D5E9DE" w:themeFill="text2" w:themeFillTint="33"/>
            <w:vAlign w:val="center"/>
          </w:tcPr>
          <w:p w14:paraId="1AE7BA15" w14:textId="77777777" w:rsidR="00966D12" w:rsidRPr="00966D12" w:rsidRDefault="00966D12" w:rsidP="00966D12">
            <w:pPr>
              <w:rPr>
                <w:b/>
                <w:bCs/>
              </w:rPr>
            </w:pPr>
            <w:r w:rsidRPr="00966D12">
              <w:rPr>
                <w:b/>
                <w:bCs/>
              </w:rPr>
              <w:t xml:space="preserve">Function </w:t>
            </w:r>
          </w:p>
          <w:p w14:paraId="46DA8328" w14:textId="77777777" w:rsidR="00966D12" w:rsidRPr="00A86144" w:rsidRDefault="00966D12" w:rsidP="00A86144">
            <w:pPr>
              <w:rPr>
                <w:b/>
                <w:bCs/>
              </w:rPr>
            </w:pPr>
          </w:p>
        </w:tc>
        <w:tc>
          <w:tcPr>
            <w:tcW w:w="5795" w:type="dxa"/>
            <w:vAlign w:val="center"/>
          </w:tcPr>
          <w:p w14:paraId="47E672F7" w14:textId="1E96A460" w:rsidR="00966D12" w:rsidRDefault="00185FEC" w:rsidP="00A86144">
            <w:r>
              <w:t xml:space="preserve">Service Delivery </w:t>
            </w:r>
          </w:p>
        </w:tc>
      </w:tr>
      <w:tr w:rsidR="00966D12" w14:paraId="7A7FC95A" w14:textId="77777777" w:rsidTr="00966D12">
        <w:trPr>
          <w:trHeight w:hRule="exact" w:val="578"/>
        </w:trPr>
        <w:tc>
          <w:tcPr>
            <w:tcW w:w="2879" w:type="dxa"/>
            <w:shd w:val="clear" w:color="auto" w:fill="D5E9DE" w:themeFill="text2" w:themeFillTint="33"/>
            <w:vAlign w:val="center"/>
          </w:tcPr>
          <w:p w14:paraId="0A0FFC38" w14:textId="77777777" w:rsidR="00966D12" w:rsidRPr="00966D12" w:rsidRDefault="00966D12" w:rsidP="00966D12">
            <w:pPr>
              <w:rPr>
                <w:b/>
                <w:bCs/>
              </w:rPr>
            </w:pPr>
            <w:r w:rsidRPr="00966D12">
              <w:rPr>
                <w:b/>
                <w:bCs/>
              </w:rPr>
              <w:t>Department/Team</w:t>
            </w:r>
          </w:p>
          <w:p w14:paraId="224BAA44" w14:textId="77777777" w:rsidR="00966D12" w:rsidRPr="00A86144" w:rsidRDefault="00966D12" w:rsidP="00A86144">
            <w:pPr>
              <w:rPr>
                <w:b/>
                <w:bCs/>
              </w:rPr>
            </w:pPr>
          </w:p>
        </w:tc>
        <w:tc>
          <w:tcPr>
            <w:tcW w:w="5795" w:type="dxa"/>
            <w:vAlign w:val="center"/>
          </w:tcPr>
          <w:p w14:paraId="4BCFB5D7" w14:textId="60FD0041" w:rsidR="00966D12" w:rsidRDefault="00F675C2" w:rsidP="00A86144">
            <w:r>
              <w:t xml:space="preserve">Criminal Justice </w:t>
            </w:r>
          </w:p>
        </w:tc>
      </w:tr>
      <w:tr w:rsidR="00966D12" w14:paraId="23F008D2" w14:textId="77777777" w:rsidTr="00966D12">
        <w:trPr>
          <w:trHeight w:hRule="exact" w:val="578"/>
        </w:trPr>
        <w:tc>
          <w:tcPr>
            <w:tcW w:w="2879" w:type="dxa"/>
            <w:shd w:val="clear" w:color="auto" w:fill="D5E9DE" w:themeFill="text2" w:themeFillTint="33"/>
            <w:vAlign w:val="center"/>
          </w:tcPr>
          <w:p w14:paraId="135C7025" w14:textId="77777777" w:rsidR="00966D12" w:rsidRPr="00966D12" w:rsidRDefault="00966D12" w:rsidP="00966D12">
            <w:pPr>
              <w:rPr>
                <w:b/>
                <w:bCs/>
              </w:rPr>
            </w:pPr>
            <w:r w:rsidRPr="00966D12">
              <w:rPr>
                <w:b/>
                <w:bCs/>
              </w:rPr>
              <w:t>Reports to</w:t>
            </w:r>
          </w:p>
          <w:p w14:paraId="5C46E506" w14:textId="77777777" w:rsidR="00966D12" w:rsidRPr="00A86144" w:rsidRDefault="00966D12" w:rsidP="00A86144">
            <w:pPr>
              <w:rPr>
                <w:b/>
                <w:bCs/>
              </w:rPr>
            </w:pPr>
          </w:p>
        </w:tc>
        <w:tc>
          <w:tcPr>
            <w:tcW w:w="5795" w:type="dxa"/>
            <w:vAlign w:val="center"/>
          </w:tcPr>
          <w:p w14:paraId="26CD101E" w14:textId="44D7451C" w:rsidR="00966D12" w:rsidRDefault="00F675C2" w:rsidP="00A86144">
            <w:r>
              <w:t xml:space="preserve">Lead Practitioner </w:t>
            </w:r>
          </w:p>
        </w:tc>
      </w:tr>
      <w:tr w:rsidR="00966D12" w14:paraId="3E4338F5" w14:textId="77777777" w:rsidTr="00966D12">
        <w:trPr>
          <w:trHeight w:hRule="exact" w:val="578"/>
        </w:trPr>
        <w:tc>
          <w:tcPr>
            <w:tcW w:w="2879" w:type="dxa"/>
            <w:shd w:val="clear" w:color="auto" w:fill="D5E9DE" w:themeFill="text2" w:themeFillTint="33"/>
            <w:vAlign w:val="center"/>
          </w:tcPr>
          <w:p w14:paraId="4A8F236D" w14:textId="77777777" w:rsidR="00966D12" w:rsidRPr="00966D12" w:rsidRDefault="00966D12" w:rsidP="00966D12">
            <w:pPr>
              <w:rPr>
                <w:b/>
                <w:bCs/>
              </w:rPr>
            </w:pPr>
            <w:r w:rsidRPr="00966D12">
              <w:rPr>
                <w:b/>
                <w:bCs/>
              </w:rPr>
              <w:t>Direct Reports</w:t>
            </w:r>
          </w:p>
          <w:p w14:paraId="704EDCD8" w14:textId="77777777" w:rsidR="00966D12" w:rsidRPr="00A86144" w:rsidRDefault="00966D12" w:rsidP="00A86144">
            <w:pPr>
              <w:rPr>
                <w:b/>
                <w:bCs/>
              </w:rPr>
            </w:pPr>
          </w:p>
        </w:tc>
        <w:tc>
          <w:tcPr>
            <w:tcW w:w="5795" w:type="dxa"/>
            <w:vAlign w:val="center"/>
          </w:tcPr>
          <w:p w14:paraId="1C7B38EA" w14:textId="173F2375" w:rsidR="00966D12" w:rsidRDefault="00F675C2" w:rsidP="00A86144">
            <w:r>
              <w:t>0</w:t>
            </w:r>
          </w:p>
        </w:tc>
      </w:tr>
      <w:tr w:rsidR="000C1A7F" w14:paraId="3080765C" w14:textId="77777777" w:rsidTr="00966D12">
        <w:trPr>
          <w:trHeight w:hRule="exact" w:val="578"/>
        </w:trPr>
        <w:tc>
          <w:tcPr>
            <w:tcW w:w="2879" w:type="dxa"/>
            <w:shd w:val="clear" w:color="auto" w:fill="D5E9DE" w:themeFill="text2" w:themeFillTint="33"/>
            <w:vAlign w:val="center"/>
          </w:tcPr>
          <w:p w14:paraId="39D42427" w14:textId="77777777" w:rsidR="00966D12" w:rsidRPr="00966D12" w:rsidRDefault="00966D12" w:rsidP="00966D12">
            <w:pPr>
              <w:rPr>
                <w:b/>
                <w:bCs/>
              </w:rPr>
            </w:pPr>
            <w:r w:rsidRPr="00966D12">
              <w:rPr>
                <w:b/>
                <w:bCs/>
              </w:rPr>
              <w:t>DBS Check Level Required</w:t>
            </w:r>
          </w:p>
          <w:p w14:paraId="1A7BB440" w14:textId="77777777" w:rsidR="000C1A7F" w:rsidRPr="00A86144" w:rsidRDefault="000C1A7F" w:rsidP="00A86144">
            <w:pPr>
              <w:rPr>
                <w:b/>
                <w:bCs/>
              </w:rPr>
            </w:pPr>
          </w:p>
        </w:tc>
        <w:tc>
          <w:tcPr>
            <w:tcW w:w="5795" w:type="dxa"/>
            <w:vAlign w:val="center"/>
          </w:tcPr>
          <w:p w14:paraId="16BECB0D" w14:textId="1AC44CE7" w:rsidR="000C1A7F" w:rsidRDefault="00185FEC" w:rsidP="00A86144">
            <w:r>
              <w:t>TBC</w:t>
            </w:r>
          </w:p>
        </w:tc>
      </w:tr>
      <w:tr w:rsidR="000C1A7F" w14:paraId="579F19D5" w14:textId="77777777" w:rsidTr="00966D12">
        <w:trPr>
          <w:trHeight w:hRule="exact" w:val="578"/>
        </w:trPr>
        <w:tc>
          <w:tcPr>
            <w:tcW w:w="2879" w:type="dxa"/>
            <w:shd w:val="clear" w:color="auto" w:fill="D5E9DE" w:themeFill="text2" w:themeFillTint="33"/>
            <w:vAlign w:val="center"/>
          </w:tcPr>
          <w:p w14:paraId="4B496995" w14:textId="77777777" w:rsidR="00966D12" w:rsidRDefault="00966D12" w:rsidP="00966D12">
            <w:pPr>
              <w:rPr>
                <w:b/>
                <w:bCs/>
              </w:rPr>
            </w:pPr>
            <w:r>
              <w:rPr>
                <w:b/>
                <w:bCs/>
              </w:rPr>
              <w:t>Grade/Job Evaluation Level</w:t>
            </w:r>
          </w:p>
          <w:p w14:paraId="5A6461E1" w14:textId="77777777" w:rsidR="000C1A7F" w:rsidRPr="00A86144" w:rsidRDefault="000C1A7F" w:rsidP="00A86144">
            <w:pPr>
              <w:rPr>
                <w:b/>
                <w:bCs/>
              </w:rPr>
            </w:pPr>
          </w:p>
        </w:tc>
        <w:tc>
          <w:tcPr>
            <w:tcW w:w="5795" w:type="dxa"/>
            <w:vAlign w:val="center"/>
          </w:tcPr>
          <w:p w14:paraId="580BCC07" w14:textId="5F2EC924" w:rsidR="000C1A7F" w:rsidRDefault="00F675C2" w:rsidP="00A86144">
            <w:r>
              <w:t>Individual Contributor C</w:t>
            </w:r>
          </w:p>
        </w:tc>
      </w:tr>
      <w:tr w:rsidR="000C1A7F" w14:paraId="6B020133" w14:textId="77777777" w:rsidTr="00966D12">
        <w:trPr>
          <w:trHeight w:hRule="exact" w:val="578"/>
        </w:trPr>
        <w:tc>
          <w:tcPr>
            <w:tcW w:w="2879" w:type="dxa"/>
            <w:shd w:val="clear" w:color="auto" w:fill="D5E9DE" w:themeFill="text2" w:themeFillTint="33"/>
            <w:vAlign w:val="center"/>
          </w:tcPr>
          <w:p w14:paraId="0DAEF2CC" w14:textId="77777777" w:rsidR="00966D12" w:rsidRPr="00966D12" w:rsidRDefault="00966D12" w:rsidP="00966D12">
            <w:pPr>
              <w:rPr>
                <w:b/>
                <w:bCs/>
              </w:rPr>
            </w:pPr>
            <w:r w:rsidRPr="00966D12">
              <w:rPr>
                <w:b/>
                <w:bCs/>
              </w:rPr>
              <w:t>Salary Banding</w:t>
            </w:r>
          </w:p>
          <w:p w14:paraId="0BA53D9A" w14:textId="77777777" w:rsidR="000C1A7F" w:rsidRPr="00A86144" w:rsidRDefault="000C1A7F" w:rsidP="00A86144">
            <w:pPr>
              <w:rPr>
                <w:b/>
                <w:bCs/>
              </w:rPr>
            </w:pPr>
          </w:p>
        </w:tc>
        <w:tc>
          <w:tcPr>
            <w:tcW w:w="5795" w:type="dxa"/>
            <w:vAlign w:val="center"/>
          </w:tcPr>
          <w:p w14:paraId="5D38E6FB" w14:textId="1F394EE1" w:rsidR="000C1A7F" w:rsidRDefault="00F675C2" w:rsidP="00A86144">
            <w:r>
              <w:t>Individual Contributor C</w:t>
            </w:r>
          </w:p>
        </w:tc>
      </w:tr>
      <w:tr w:rsidR="000C1A7F" w14:paraId="1CFB54AC" w14:textId="77777777" w:rsidTr="00966D12">
        <w:trPr>
          <w:trHeight w:hRule="exact" w:val="578"/>
        </w:trPr>
        <w:tc>
          <w:tcPr>
            <w:tcW w:w="2879" w:type="dxa"/>
            <w:shd w:val="clear" w:color="auto" w:fill="D5E9DE" w:themeFill="text2" w:themeFillTint="33"/>
            <w:vAlign w:val="center"/>
          </w:tcPr>
          <w:p w14:paraId="46F4EF72" w14:textId="77777777" w:rsidR="00966D12" w:rsidRPr="00966D12" w:rsidRDefault="00966D12" w:rsidP="00966D12">
            <w:pPr>
              <w:rPr>
                <w:b/>
                <w:bCs/>
              </w:rPr>
            </w:pPr>
            <w:r w:rsidRPr="00966D12">
              <w:rPr>
                <w:b/>
                <w:bCs/>
              </w:rPr>
              <w:t>Created/Reviewed date</w:t>
            </w:r>
          </w:p>
          <w:p w14:paraId="3D92D43D" w14:textId="77777777" w:rsidR="000C1A7F" w:rsidRPr="00A86144" w:rsidRDefault="000C1A7F" w:rsidP="00A86144">
            <w:pPr>
              <w:rPr>
                <w:b/>
                <w:bCs/>
              </w:rPr>
            </w:pPr>
          </w:p>
        </w:tc>
        <w:tc>
          <w:tcPr>
            <w:tcW w:w="5795" w:type="dxa"/>
            <w:vAlign w:val="center"/>
          </w:tcPr>
          <w:p w14:paraId="3C4C8F45" w14:textId="140A0F63" w:rsidR="000C1A7F" w:rsidRDefault="00F675C2" w:rsidP="00A86144">
            <w:r>
              <w:t>April 2026</w:t>
            </w:r>
          </w:p>
          <w:p w14:paraId="44E4EA3F" w14:textId="65AFC966" w:rsidR="00F675C2" w:rsidRDefault="00F675C2" w:rsidP="00A86144"/>
        </w:tc>
      </w:tr>
    </w:tbl>
    <w:p w14:paraId="70EBFF88" w14:textId="77777777" w:rsidR="00A86144" w:rsidRDefault="00A86144" w:rsidP="00A86144">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14:paraId="09594FE3" w14:textId="77777777" w:rsidTr="003E1809">
        <w:trPr>
          <w:trHeight w:hRule="exact" w:val="880"/>
        </w:trPr>
        <w:tc>
          <w:tcPr>
            <w:tcW w:w="8642"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DEE40CE" w14:textId="77777777" w:rsidR="003E1809" w:rsidRDefault="0087020C" w:rsidP="0087020C">
            <w:r w:rsidRPr="005E60C9">
              <w:t>(Description of Waythrough and specifics of Service/Function/Office)</w:t>
            </w:r>
          </w:p>
          <w:p w14:paraId="0838D58A" w14:textId="77777777" w:rsidR="003E1809" w:rsidRPr="005E60C9" w:rsidRDefault="003E1809" w:rsidP="0087020C"/>
          <w:p w14:paraId="0764B32D" w14:textId="77777777" w:rsidR="0087020C" w:rsidRPr="0087020C" w:rsidRDefault="0087020C" w:rsidP="0087020C">
            <w:pPr>
              <w:rPr>
                <w:b/>
                <w:bCs/>
              </w:rPr>
            </w:pPr>
          </w:p>
          <w:p w14:paraId="3D3A86FC" w14:textId="77777777" w:rsidR="00966D12" w:rsidRPr="00A86144" w:rsidRDefault="00966D12" w:rsidP="006A4EF9">
            <w:pPr>
              <w:rPr>
                <w:b/>
                <w:bCs/>
              </w:rPr>
            </w:pPr>
          </w:p>
        </w:tc>
      </w:tr>
      <w:tr w:rsidR="00966D12" w14:paraId="0F02716E" w14:textId="77777777" w:rsidTr="00966D12">
        <w:trPr>
          <w:trHeight w:val="567"/>
        </w:trPr>
        <w:tc>
          <w:tcPr>
            <w:tcW w:w="8642" w:type="dxa"/>
            <w:vAlign w:val="center"/>
          </w:tcPr>
          <w:p w14:paraId="425A5EE1" w14:textId="77777777" w:rsidR="00966D12" w:rsidRPr="00331270" w:rsidRDefault="00966D12" w:rsidP="00331270">
            <w:pPr>
              <w:ind w:left="352" w:hanging="352"/>
              <w:rPr>
                <w:b/>
                <w:bCs/>
              </w:rPr>
            </w:pPr>
          </w:p>
          <w:p w14:paraId="4044BB61" w14:textId="77777777" w:rsidR="00185FEC" w:rsidRPr="00185FEC" w:rsidRDefault="00185FEC" w:rsidP="00185FEC">
            <w:r w:rsidRPr="00185FEC">
              <w:t>Waythrough was formed in 2024 following the merger of Humankind and Richmond Fellowship. Together, we’ve created one of the largest mental health and social support charities in England. </w:t>
            </w:r>
          </w:p>
          <w:p w14:paraId="27D53DC6" w14:textId="77777777" w:rsidR="00185FEC" w:rsidRPr="00185FEC" w:rsidRDefault="00185FEC" w:rsidP="00185FEC">
            <w:r w:rsidRPr="00185FEC">
              <w:t> </w:t>
            </w:r>
          </w:p>
          <w:p w14:paraId="0A17DE2F" w14:textId="38F4778D" w:rsidR="0087020C" w:rsidRPr="00185FEC" w:rsidRDefault="00185FEC" w:rsidP="006A4EF9">
            <w:r w:rsidRPr="00185FEC">
              <w:t>Every year, we support around 125,000 people through nearly 200 services – and it’s all made possible by our 3,500 brilliant staff and volunteers.</w:t>
            </w:r>
          </w:p>
          <w:p w14:paraId="50B370FD" w14:textId="77777777" w:rsidR="0087020C" w:rsidRPr="00A86144" w:rsidRDefault="0087020C" w:rsidP="006A4EF9">
            <w:pPr>
              <w:rPr>
                <w:b/>
                <w:bCs/>
              </w:rPr>
            </w:pPr>
          </w:p>
        </w:tc>
      </w:tr>
      <w:bookmarkEnd w:id="0"/>
    </w:tbl>
    <w:p w14:paraId="6BC6426E" w14:textId="77777777" w:rsidR="007C10D3" w:rsidRDefault="007C10D3" w:rsidP="00A86144">
      <w:pPr>
        <w:sectPr w:rsidR="007C10D3" w:rsidSect="00ED1A28">
          <w:footerReference w:type="default" r:id="rId11"/>
          <w:headerReference w:type="first" r:id="rId12"/>
          <w:footerReference w:type="first" r:id="rId13"/>
          <w:pgSz w:w="11906" w:h="16838" w:code="9"/>
          <w:pgMar w:top="1021" w:right="851" w:bottom="1134" w:left="2211" w:header="567" w:footer="312" w:gutter="0"/>
          <w:cols w:space="708"/>
          <w:titlePg/>
          <w:docGrid w:linePitch="360"/>
        </w:sectPr>
      </w:pPr>
    </w:p>
    <w:p w14:paraId="2FEF5C04" w14:textId="77777777" w:rsidR="00CB3A3A" w:rsidRDefault="00CB3A3A" w:rsidP="00682BE9">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144CD770" w14:textId="77777777" w:rsidTr="00885DB7">
        <w:trPr>
          <w:trHeight w:hRule="exact" w:val="784"/>
        </w:trPr>
        <w:tc>
          <w:tcPr>
            <w:tcW w:w="8642"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00885DB7">
        <w:trPr>
          <w:trHeight w:val="567"/>
        </w:trPr>
        <w:tc>
          <w:tcPr>
            <w:tcW w:w="8642" w:type="dxa"/>
            <w:vAlign w:val="center"/>
          </w:tcPr>
          <w:p w14:paraId="5F448246" w14:textId="31EA3A25" w:rsidR="0087020C" w:rsidRPr="0087020C" w:rsidRDefault="00F675C2" w:rsidP="00612A8B">
            <w:pPr>
              <w:ind w:right="339"/>
              <w:rPr>
                <w:b/>
                <w:bCs/>
              </w:rPr>
            </w:pPr>
            <w:r w:rsidRPr="00243D48">
              <w:t>To work as part of a team to provide collaborative recovery planning and case management to substance misusers (drug and alcohol) across all stages of individuals’ recovery journeys, from assessment and engagement through to sustained recovery</w:t>
            </w:r>
          </w:p>
        </w:tc>
      </w:tr>
    </w:tbl>
    <w:p w14:paraId="4C05AA49" w14:textId="77777777" w:rsidR="002C5209" w:rsidRDefault="002C520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737CEE72" w14:textId="77777777" w:rsidTr="003E1809">
        <w:trPr>
          <w:trHeight w:hRule="exact" w:val="897"/>
        </w:trPr>
        <w:tc>
          <w:tcPr>
            <w:tcW w:w="8642" w:type="dxa"/>
            <w:shd w:val="clear" w:color="auto" w:fill="D5E9DE" w:themeFill="text2" w:themeFillTint="33"/>
            <w:vAlign w:val="center"/>
          </w:tcPr>
          <w:p w14:paraId="10628851" w14:textId="77777777" w:rsidR="00B534E6" w:rsidRPr="00B534E6" w:rsidRDefault="00B534E6" w:rsidP="003E1809">
            <w:pPr>
              <w:spacing w:before="240"/>
              <w:ind w:right="339"/>
              <w:rPr>
                <w:b/>
                <w:bCs/>
              </w:rPr>
            </w:pPr>
            <w:r w:rsidRPr="00B534E6">
              <w:rPr>
                <w:b/>
                <w:bCs/>
              </w:rPr>
              <w:t xml:space="preserve">Key Accountabilities </w:t>
            </w:r>
          </w:p>
          <w:p w14:paraId="2F143E14" w14:textId="77777777" w:rsidR="0087020C" w:rsidRPr="0087020C" w:rsidRDefault="00B534E6" w:rsidP="00B534E6">
            <w:pPr>
              <w:ind w:right="339"/>
            </w:pPr>
            <w:r w:rsidRPr="00B534E6">
              <w:t>(List of accountabilities specific to this role)</w:t>
            </w:r>
          </w:p>
          <w:p w14:paraId="369E5703" w14:textId="77777777" w:rsidR="0087020C" w:rsidRPr="0087020C" w:rsidRDefault="0087020C" w:rsidP="0087020C">
            <w:pPr>
              <w:ind w:right="339"/>
              <w:rPr>
                <w:b/>
                <w:bCs/>
              </w:rPr>
            </w:pPr>
          </w:p>
        </w:tc>
      </w:tr>
      <w:tr w:rsidR="00F675C2" w:rsidRPr="0087020C" w14:paraId="29AE49AC" w14:textId="77777777" w:rsidTr="00F675C2">
        <w:trPr>
          <w:trHeight w:val="7823"/>
        </w:trPr>
        <w:tc>
          <w:tcPr>
            <w:tcW w:w="8642" w:type="dxa"/>
          </w:tcPr>
          <w:p w14:paraId="72EA589B" w14:textId="77777777" w:rsidR="00F675C2" w:rsidRDefault="00F675C2" w:rsidP="00F675C2">
            <w:pPr>
              <w:spacing w:after="13"/>
            </w:pPr>
            <w:r w:rsidRPr="00243D48">
              <w:t xml:space="preserve">  </w:t>
            </w:r>
          </w:p>
          <w:p w14:paraId="5C15BECB" w14:textId="77777777" w:rsidR="00F675C2" w:rsidRPr="00F675C2" w:rsidRDefault="00F675C2" w:rsidP="00F675C2">
            <w:pPr>
              <w:pStyle w:val="ListParagraph"/>
              <w:numPr>
                <w:ilvl w:val="0"/>
                <w:numId w:val="9"/>
              </w:numPr>
              <w:spacing w:after="14"/>
            </w:pPr>
            <w:r w:rsidRPr="00243D48">
              <w:t>Manage a service user caseload, devising, implementing and reviewing on-going recovery plans and treatment, liaising closely with the full range of workers and skills within the service team, including family members and significant others as appropriate.</w:t>
            </w:r>
          </w:p>
          <w:p w14:paraId="1131E42E" w14:textId="77777777" w:rsidR="00F675C2" w:rsidRPr="00F675C2" w:rsidRDefault="00F675C2" w:rsidP="00F675C2">
            <w:pPr>
              <w:pStyle w:val="ListParagraph"/>
              <w:numPr>
                <w:ilvl w:val="0"/>
                <w:numId w:val="9"/>
              </w:numPr>
              <w:spacing w:after="14"/>
            </w:pPr>
            <w:r w:rsidRPr="00243D48">
              <w:t>Carry out triage/screening assessments and comprehensive assessments with service users</w:t>
            </w:r>
          </w:p>
          <w:p w14:paraId="5E249E06" w14:textId="77777777" w:rsidR="00F675C2" w:rsidRPr="00F675C2" w:rsidRDefault="00F675C2" w:rsidP="00F675C2">
            <w:pPr>
              <w:pStyle w:val="ListParagraph"/>
              <w:numPr>
                <w:ilvl w:val="0"/>
                <w:numId w:val="9"/>
              </w:numPr>
              <w:spacing w:after="14"/>
            </w:pPr>
            <w:r w:rsidRPr="00243D48">
              <w:t>Work collaboratively with partner agencies to undertake shared assessments, key working and interventions to promote individual service user progression from engagement, through structured treatment to self-sustained recovery</w:t>
            </w:r>
          </w:p>
          <w:p w14:paraId="45D3DCB2" w14:textId="0F3064C1" w:rsidR="00F675C2" w:rsidRDefault="00F675C2" w:rsidP="009F743E">
            <w:pPr>
              <w:pStyle w:val="ListParagraph"/>
              <w:numPr>
                <w:ilvl w:val="0"/>
                <w:numId w:val="9"/>
              </w:numPr>
              <w:spacing w:after="4"/>
            </w:pPr>
            <w:r w:rsidRPr="00243D48">
              <w:t xml:space="preserve">Facilitate service user access to treatment and community resources to increase recovery and social capital, supporting service users and their families within their local community.  </w:t>
            </w:r>
          </w:p>
          <w:p w14:paraId="0C06A476" w14:textId="38B0FF69" w:rsidR="00F675C2" w:rsidRDefault="00F675C2" w:rsidP="00BC1FE4">
            <w:pPr>
              <w:pStyle w:val="ListParagraph"/>
              <w:numPr>
                <w:ilvl w:val="0"/>
                <w:numId w:val="11"/>
              </w:numPr>
              <w:ind w:right="339"/>
            </w:pPr>
            <w:r w:rsidRPr="00243D48">
              <w:t xml:space="preserve">To lead effective case management for allocated service users, including on-going processes such as risk assessments, risk management plans and safeguarding assessments and plans.  This includes the effective use of an online case management system  </w:t>
            </w:r>
          </w:p>
          <w:p w14:paraId="1D0CB84A" w14:textId="60B3C73C" w:rsidR="00F675C2" w:rsidRPr="00F675C2" w:rsidRDefault="00F675C2" w:rsidP="00BC1FE4">
            <w:pPr>
              <w:pStyle w:val="ListParagraph"/>
              <w:numPr>
                <w:ilvl w:val="0"/>
                <w:numId w:val="11"/>
              </w:numPr>
              <w:ind w:right="339"/>
            </w:pPr>
            <w:r w:rsidRPr="00243D48">
              <w:t>To work closely and collaboratively within the multi-disciplinary team across the service and externally, providing advice and reports/ information to managers and other colleagues, through attendance at reviews, team meetings, supervision and via telephone conversations</w:t>
            </w:r>
          </w:p>
          <w:p w14:paraId="04132FD1" w14:textId="6F1E1D1F" w:rsidR="00F675C2" w:rsidRPr="00F675C2" w:rsidRDefault="00F675C2" w:rsidP="00BC1FE4">
            <w:pPr>
              <w:pStyle w:val="ListParagraph"/>
              <w:numPr>
                <w:ilvl w:val="0"/>
                <w:numId w:val="11"/>
              </w:numPr>
              <w:ind w:right="339"/>
            </w:pPr>
            <w:r w:rsidRPr="00243D48">
              <w:t>To improve outcomes for children, parents/carers and families of services users by reducing the impact of drug and alcohol related harm on family life and promote positive family involvement in recovery</w:t>
            </w:r>
          </w:p>
          <w:p w14:paraId="36388D89" w14:textId="329A8914" w:rsidR="00F675C2" w:rsidRPr="00243D48" w:rsidRDefault="00F675C2" w:rsidP="00BC1FE4">
            <w:pPr>
              <w:pStyle w:val="ListParagraph"/>
              <w:numPr>
                <w:ilvl w:val="0"/>
                <w:numId w:val="11"/>
              </w:numPr>
              <w:ind w:right="339"/>
            </w:pPr>
            <w:r w:rsidRPr="00243D48">
              <w:t>Develop and deliver quality programs and packages of work/ psychosocial interventions that meet local need across both group work and one to one format</w:t>
            </w:r>
          </w:p>
          <w:p w14:paraId="3ED57F13" w14:textId="1F78DB10" w:rsidR="00243D48" w:rsidRPr="00243D48" w:rsidRDefault="00243D48" w:rsidP="00BC1FE4">
            <w:pPr>
              <w:pStyle w:val="ListParagraph"/>
              <w:numPr>
                <w:ilvl w:val="0"/>
                <w:numId w:val="11"/>
              </w:numPr>
              <w:ind w:right="339"/>
            </w:pPr>
            <w:r w:rsidRPr="00243D48">
              <w:lastRenderedPageBreak/>
              <w:t xml:space="preserve">Identify and prevent potential harm to service users and others by following local and organisational safeguarding guidelines, including referral to and engagement with relevant safeguarding authorities  </w:t>
            </w:r>
          </w:p>
          <w:p w14:paraId="4BF3B726" w14:textId="5FC5FA34" w:rsidR="00243D48" w:rsidRDefault="00243D48" w:rsidP="00BC1FE4">
            <w:pPr>
              <w:pStyle w:val="ListParagraph"/>
              <w:numPr>
                <w:ilvl w:val="0"/>
                <w:numId w:val="11"/>
              </w:numPr>
              <w:ind w:right="339"/>
            </w:pPr>
            <w:r w:rsidRPr="00243D48">
              <w:t xml:space="preserve">Support delivery of key service functions through actively participating in drug screening, duty work, access to BBV testing and immunisation service provision, community needle exchange services and the ongoing delivery of appropriate, tailored alcohol and drug harm reduction interventions.  </w:t>
            </w:r>
          </w:p>
          <w:p w14:paraId="5995CA78" w14:textId="08D4007A" w:rsidR="00243D48" w:rsidRDefault="00243D48" w:rsidP="00BC1FE4">
            <w:pPr>
              <w:pStyle w:val="ListParagraph"/>
              <w:numPr>
                <w:ilvl w:val="0"/>
                <w:numId w:val="11"/>
              </w:numPr>
              <w:ind w:right="339"/>
            </w:pPr>
            <w:r w:rsidRPr="00243D48">
              <w:t xml:space="preserve">Carry out triage/screening assessments and comprehensive assessments with service users.  </w:t>
            </w:r>
          </w:p>
          <w:p w14:paraId="2E726F0E" w14:textId="7F1A792A" w:rsidR="00243D48" w:rsidRPr="00243D48" w:rsidRDefault="00243D48" w:rsidP="00E43743">
            <w:pPr>
              <w:pStyle w:val="ListParagraph"/>
              <w:numPr>
                <w:ilvl w:val="0"/>
                <w:numId w:val="11"/>
              </w:numPr>
              <w:ind w:right="339"/>
            </w:pPr>
            <w:r w:rsidRPr="00243D48">
              <w:t xml:space="preserve">Promote visible recovery across the service and ensure peer support opportunities are relevant and accessible for all service users.  </w:t>
            </w:r>
          </w:p>
          <w:p w14:paraId="7632A32F" w14:textId="3F3CA3E5" w:rsidR="00243D48" w:rsidRDefault="00243D48" w:rsidP="00BC1FE4">
            <w:pPr>
              <w:pStyle w:val="ListParagraph"/>
              <w:numPr>
                <w:ilvl w:val="0"/>
                <w:numId w:val="11"/>
              </w:numPr>
              <w:ind w:right="339"/>
            </w:pPr>
            <w:r w:rsidRPr="00243D48">
              <w:t xml:space="preserve">Reduce substance related harm to the individual and wider community.  </w:t>
            </w:r>
          </w:p>
          <w:p w14:paraId="38506220" w14:textId="7F11B6A2" w:rsidR="00243D48" w:rsidRDefault="00243D48" w:rsidP="001B4730">
            <w:pPr>
              <w:pStyle w:val="ListParagraph"/>
              <w:numPr>
                <w:ilvl w:val="0"/>
                <w:numId w:val="11"/>
              </w:numPr>
              <w:ind w:right="339"/>
            </w:pPr>
            <w:r w:rsidRPr="00243D48">
              <w:t xml:space="preserve">Undertake continuing professional development including participating in clinical supervision, performance reviews and attending training as/when required.  </w:t>
            </w:r>
          </w:p>
          <w:p w14:paraId="0FBE53A4" w14:textId="108F5372" w:rsidR="00243D48" w:rsidRDefault="00243D48" w:rsidP="00BC1FE4">
            <w:pPr>
              <w:pStyle w:val="ListParagraph"/>
              <w:numPr>
                <w:ilvl w:val="0"/>
                <w:numId w:val="11"/>
              </w:numPr>
              <w:ind w:right="339"/>
            </w:pPr>
            <w:r w:rsidRPr="00243D48">
              <w:t xml:space="preserve">Work in accordance with all relevant legislation, policies &amp; procedures and guidelines – both internal and external. This includes Waythrough’s clinical governance framework.  </w:t>
            </w:r>
          </w:p>
          <w:p w14:paraId="7EDB8CCE" w14:textId="743DF64F" w:rsidR="00243D48" w:rsidRPr="00243D48" w:rsidRDefault="00243D48" w:rsidP="00BC1FE4">
            <w:pPr>
              <w:pStyle w:val="ListParagraph"/>
              <w:numPr>
                <w:ilvl w:val="0"/>
                <w:numId w:val="11"/>
              </w:numPr>
              <w:ind w:right="339"/>
            </w:pPr>
            <w:r w:rsidRPr="00243D48">
              <w:t>Maintain accurate and up to date records and reports and provide written and verbal reports as required</w:t>
            </w:r>
          </w:p>
          <w:p w14:paraId="0EBB5A89" w14:textId="448CEA9F" w:rsidR="00243D48" w:rsidRPr="00243D48" w:rsidRDefault="00243D48" w:rsidP="00BC1FE4">
            <w:pPr>
              <w:pStyle w:val="ListParagraph"/>
              <w:numPr>
                <w:ilvl w:val="0"/>
                <w:numId w:val="11"/>
              </w:numPr>
              <w:ind w:right="339"/>
            </w:pPr>
            <w:r w:rsidRPr="00243D48">
              <w:t>Work flexibly across operational sites and within an agreed number of hours to maintain appropriate service provision, this will include evening and weekend working</w:t>
            </w:r>
          </w:p>
          <w:p w14:paraId="28AE0A2E" w14:textId="37C94427" w:rsidR="00243D48" w:rsidRPr="00243D48" w:rsidRDefault="00243D48" w:rsidP="00BC1FE4">
            <w:pPr>
              <w:pStyle w:val="ListParagraph"/>
              <w:numPr>
                <w:ilvl w:val="0"/>
                <w:numId w:val="11"/>
              </w:numPr>
              <w:ind w:right="339"/>
            </w:pPr>
            <w:r w:rsidRPr="00243D48">
              <w:t>To promote, adhere to and live our workplace values of being kind, honest and respectful</w:t>
            </w:r>
          </w:p>
          <w:p w14:paraId="16EAF3AC" w14:textId="4E92C768" w:rsidR="00243D48" w:rsidRPr="00243D48" w:rsidRDefault="00243D48" w:rsidP="00BC1FE4">
            <w:pPr>
              <w:pStyle w:val="ListParagraph"/>
              <w:numPr>
                <w:ilvl w:val="0"/>
                <w:numId w:val="11"/>
              </w:numPr>
              <w:ind w:right="339"/>
            </w:pPr>
            <w:r w:rsidRPr="00243D48">
              <w:t>Where required provide prison in-reach to support positive community re-integration, including supporting abstinent individuals and linking with a wide range of community support organisations</w:t>
            </w:r>
          </w:p>
          <w:p w14:paraId="63695C4E" w14:textId="5C071438" w:rsidR="00243D48" w:rsidRPr="00243D48" w:rsidRDefault="00243D48" w:rsidP="00BC1FE4">
            <w:pPr>
              <w:pStyle w:val="ListParagraph"/>
              <w:numPr>
                <w:ilvl w:val="0"/>
                <w:numId w:val="11"/>
              </w:numPr>
              <w:ind w:right="339"/>
            </w:pPr>
            <w:r w:rsidRPr="00243D48">
              <w:t>Develop and deliver quality evidenced based interventions that meet local need across both group work and one to one format, including ATR and DRR programme delivery</w:t>
            </w:r>
          </w:p>
          <w:p w14:paraId="30E8F283" w14:textId="73AC50D2" w:rsidR="00243D48" w:rsidRPr="00243D48" w:rsidRDefault="00243D48" w:rsidP="00BC1FE4">
            <w:pPr>
              <w:pStyle w:val="ListParagraph"/>
              <w:numPr>
                <w:ilvl w:val="0"/>
                <w:numId w:val="11"/>
              </w:numPr>
              <w:ind w:right="339"/>
            </w:pPr>
            <w:r w:rsidRPr="00243D48">
              <w:t>Work collaboratively with Probation and Court colleagues to support suitability assessments to inform sentencing options, including submission of reports as requested</w:t>
            </w:r>
          </w:p>
          <w:p w14:paraId="730478D8" w14:textId="77777777" w:rsidR="00243D48" w:rsidRPr="00F675C2" w:rsidRDefault="00243D48" w:rsidP="00243D48">
            <w:pPr>
              <w:pStyle w:val="ListParagraph"/>
              <w:numPr>
                <w:ilvl w:val="0"/>
                <w:numId w:val="0"/>
              </w:numPr>
              <w:spacing w:after="17" w:line="227" w:lineRule="auto"/>
              <w:ind w:left="720"/>
              <w:jc w:val="both"/>
            </w:pPr>
          </w:p>
          <w:p w14:paraId="3E7BAD25" w14:textId="23562B9F" w:rsidR="00F675C2" w:rsidRPr="00F675C2" w:rsidRDefault="00F675C2" w:rsidP="00243D48">
            <w:pPr>
              <w:pStyle w:val="ListParagraph"/>
              <w:numPr>
                <w:ilvl w:val="0"/>
                <w:numId w:val="0"/>
              </w:numPr>
              <w:spacing w:after="14"/>
              <w:ind w:left="720"/>
            </w:pPr>
          </w:p>
        </w:tc>
      </w:tr>
    </w:tbl>
    <w:p w14:paraId="1E4D0E2C" w14:textId="77777777" w:rsidR="00847117" w:rsidRDefault="00847117"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03103785" w14:textId="77777777" w:rsidTr="003E1809">
        <w:trPr>
          <w:trHeight w:hRule="exact" w:val="845"/>
        </w:trPr>
        <w:tc>
          <w:tcPr>
            <w:tcW w:w="8642" w:type="dxa"/>
            <w:shd w:val="clear" w:color="auto" w:fill="D5E9DE" w:themeFill="text2" w:themeFillTint="33"/>
            <w:vAlign w:val="center"/>
          </w:tcPr>
          <w:p w14:paraId="0D257ACA" w14:textId="77777777" w:rsidR="00B534E6" w:rsidRPr="00B534E6" w:rsidRDefault="00B534E6" w:rsidP="003E1809">
            <w:pPr>
              <w:spacing w:before="240"/>
              <w:ind w:right="339"/>
              <w:rPr>
                <w:b/>
                <w:bCs/>
              </w:rPr>
            </w:pPr>
            <w:bookmarkStart w:id="1" w:name="_Hlk181196428"/>
            <w:r w:rsidRPr="00B534E6">
              <w:rPr>
                <w:b/>
                <w:bCs/>
              </w:rPr>
              <w:t xml:space="preserve">General Accountabilities </w:t>
            </w:r>
          </w:p>
          <w:p w14:paraId="71E451D3" w14:textId="77777777" w:rsidR="0087020C" w:rsidRPr="0087020C" w:rsidRDefault="00B534E6" w:rsidP="00B534E6">
            <w:pPr>
              <w:ind w:right="339"/>
            </w:pPr>
            <w:r w:rsidRPr="00B534E6">
              <w:t>(List of accountabilities applicable to all roles)</w:t>
            </w:r>
          </w:p>
          <w:p w14:paraId="5F23FF91" w14:textId="77777777" w:rsidR="0087020C" w:rsidRPr="0087020C" w:rsidRDefault="0087020C" w:rsidP="0087020C">
            <w:pPr>
              <w:ind w:right="339"/>
              <w:rPr>
                <w:b/>
                <w:bCs/>
              </w:rPr>
            </w:pPr>
          </w:p>
        </w:tc>
      </w:tr>
      <w:tr w:rsidR="0087020C" w:rsidRPr="0087020C" w14:paraId="640C4726" w14:textId="77777777" w:rsidTr="00885DB7">
        <w:trPr>
          <w:trHeight w:val="567"/>
        </w:trPr>
        <w:tc>
          <w:tcPr>
            <w:tcW w:w="8642" w:type="dxa"/>
            <w:vAlign w:val="center"/>
          </w:tcPr>
          <w:p w14:paraId="13964403" w14:textId="77777777" w:rsidR="00243D48" w:rsidRDefault="00243D48" w:rsidP="00243D48">
            <w:pPr>
              <w:spacing w:after="8"/>
            </w:pPr>
          </w:p>
          <w:p w14:paraId="02A9882F" w14:textId="06BBD938" w:rsidR="0087020C" w:rsidRDefault="00243D48" w:rsidP="00243D48">
            <w:pPr>
              <w:pStyle w:val="ListParagraph"/>
              <w:numPr>
                <w:ilvl w:val="0"/>
                <w:numId w:val="11"/>
              </w:numPr>
              <w:ind w:right="339"/>
            </w:pPr>
            <w:r w:rsidRPr="00243D48">
              <w:t xml:space="preserve">Keep abreast of policy and professional development within your area of professional expertise.  </w:t>
            </w:r>
          </w:p>
          <w:p w14:paraId="4CCF067A" w14:textId="46E90F2D" w:rsidR="00BC1FE4" w:rsidRPr="00243D48" w:rsidRDefault="00BC1FE4" w:rsidP="00BC1FE4">
            <w:pPr>
              <w:pStyle w:val="ListParagraph"/>
              <w:numPr>
                <w:ilvl w:val="0"/>
                <w:numId w:val="11"/>
              </w:numPr>
            </w:pPr>
            <w:r w:rsidRPr="00BC1FE4">
              <w:t>Participate in regular supervision, appraisal, and ongoing professional including fulfilling all mandatory training requirements.</w:t>
            </w:r>
          </w:p>
          <w:p w14:paraId="77BB35CF" w14:textId="77777777" w:rsidR="0087020C" w:rsidRPr="0087020C" w:rsidRDefault="0087020C" w:rsidP="0087020C">
            <w:pPr>
              <w:ind w:right="339"/>
              <w:rPr>
                <w:b/>
                <w:bCs/>
              </w:rPr>
            </w:pPr>
          </w:p>
        </w:tc>
      </w:tr>
      <w:bookmarkEnd w:id="1"/>
    </w:tbl>
    <w:p w14:paraId="46126DDF" w14:textId="77777777" w:rsidR="005E60C9" w:rsidRDefault="005E60C9" w:rsidP="00682BE9">
      <w:pPr>
        <w:ind w:right="339"/>
      </w:pPr>
    </w:p>
    <w:p w14:paraId="4EC5E0F5" w14:textId="77777777" w:rsidR="00952F7F" w:rsidRDefault="00952F7F" w:rsidP="00504F91"/>
    <w:p w14:paraId="1332F0A2" w14:textId="77777777" w:rsidR="005E60C9" w:rsidRDefault="005E60C9" w:rsidP="005E60C9">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6C400DF4" w14:textId="77777777" w:rsidTr="00885DB7">
        <w:trPr>
          <w:trHeight w:hRule="exact" w:val="784"/>
        </w:trPr>
        <w:tc>
          <w:tcPr>
            <w:tcW w:w="8642" w:type="dxa"/>
            <w:shd w:val="clear" w:color="auto" w:fill="D5E9DE" w:themeFill="text2" w:themeFillTint="33"/>
            <w:vAlign w:val="center"/>
          </w:tcPr>
          <w:p w14:paraId="3459989A" w14:textId="77777777" w:rsidR="005E60C9" w:rsidRPr="0087020C" w:rsidRDefault="005E60C9" w:rsidP="00885DB7">
            <w:pPr>
              <w:ind w:right="339"/>
              <w:rPr>
                <w:b/>
                <w:bCs/>
              </w:rPr>
            </w:pPr>
            <w:r w:rsidRPr="005E60C9">
              <w:rPr>
                <w:b/>
                <w:bCs/>
              </w:rPr>
              <w:t>Our Values</w:t>
            </w:r>
          </w:p>
        </w:tc>
      </w:tr>
      <w:tr w:rsidR="005E60C9" w:rsidRPr="0087020C" w14:paraId="474FE0CB" w14:textId="77777777" w:rsidTr="00885DB7">
        <w:trPr>
          <w:trHeight w:val="567"/>
        </w:trPr>
        <w:tc>
          <w:tcPr>
            <w:tcW w:w="8642" w:type="dxa"/>
            <w:vAlign w:val="center"/>
          </w:tcPr>
          <w:p w14:paraId="70644AD0" w14:textId="77777777" w:rsidR="00ED1A28" w:rsidRPr="00ED1A28" w:rsidRDefault="00ED1A28" w:rsidP="00ED1A28">
            <w:pPr>
              <w:ind w:left="720" w:right="339"/>
            </w:pPr>
          </w:p>
          <w:p w14:paraId="08D26020" w14:textId="47404266" w:rsidR="00ED1A28" w:rsidRPr="00ED1A28" w:rsidRDefault="00D33E0A" w:rsidP="0083120D">
            <w:pPr>
              <w:numPr>
                <w:ilvl w:val="0"/>
                <w:numId w:val="7"/>
              </w:numPr>
              <w:ind w:right="339"/>
            </w:pPr>
            <w:r w:rsidRPr="00612A8B">
              <w:rPr>
                <w:b/>
                <w:bCs/>
              </w:rPr>
              <w:t xml:space="preserve">Kindness </w:t>
            </w:r>
          </w:p>
          <w:p w14:paraId="675BD9BA" w14:textId="7BABF76F" w:rsidR="00ED1A28" w:rsidRPr="00612A8B" w:rsidRDefault="00D33E0A" w:rsidP="00CC7568">
            <w:pPr>
              <w:numPr>
                <w:ilvl w:val="0"/>
                <w:numId w:val="7"/>
              </w:numPr>
              <w:ind w:right="339"/>
              <w:rPr>
                <w:b/>
                <w:bCs/>
              </w:rPr>
            </w:pPr>
            <w:r w:rsidRPr="00612A8B">
              <w:rPr>
                <w:b/>
                <w:bCs/>
              </w:rPr>
              <w:t>Courage</w:t>
            </w:r>
            <w:r w:rsidR="00ED1A28">
              <w:t xml:space="preserve"> </w:t>
            </w:r>
          </w:p>
          <w:p w14:paraId="658457B7" w14:textId="346AF8E8" w:rsidR="005E60C9" w:rsidRPr="00612A8B" w:rsidRDefault="00D33E0A" w:rsidP="006B7C42">
            <w:pPr>
              <w:numPr>
                <w:ilvl w:val="0"/>
                <w:numId w:val="7"/>
              </w:numPr>
              <w:ind w:right="339"/>
              <w:rPr>
                <w:b/>
                <w:bCs/>
              </w:rPr>
            </w:pPr>
            <w:r w:rsidRPr="00612A8B">
              <w:rPr>
                <w:b/>
                <w:bCs/>
              </w:rPr>
              <w:t>Respect</w:t>
            </w:r>
            <w:r w:rsidR="00ED1A28">
              <w:t xml:space="preserve"> </w:t>
            </w:r>
          </w:p>
          <w:p w14:paraId="2125EF09" w14:textId="77777777" w:rsidR="005E60C9" w:rsidRPr="0087020C" w:rsidRDefault="005E60C9" w:rsidP="00885DB7">
            <w:pPr>
              <w:ind w:right="339"/>
              <w:rPr>
                <w:b/>
                <w:bCs/>
              </w:rPr>
            </w:pPr>
          </w:p>
        </w:tc>
      </w:tr>
    </w:tbl>
    <w:p w14:paraId="5E6FB23F" w14:textId="77777777" w:rsidR="005E60C9" w:rsidRDefault="005E60C9" w:rsidP="00504F91"/>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2E23352C" w14:textId="77777777" w:rsidTr="00885DB7">
        <w:trPr>
          <w:trHeight w:hRule="exact" w:val="784"/>
        </w:trPr>
        <w:tc>
          <w:tcPr>
            <w:tcW w:w="8642" w:type="dxa"/>
            <w:shd w:val="clear" w:color="auto" w:fill="D5E9DE" w:themeFill="text2" w:themeFillTint="33"/>
            <w:vAlign w:val="center"/>
          </w:tcPr>
          <w:p w14:paraId="7E16074E" w14:textId="77777777" w:rsidR="005E60C9" w:rsidRPr="0087020C" w:rsidRDefault="005E60C9" w:rsidP="00885DB7">
            <w:pPr>
              <w:ind w:right="339"/>
              <w:rPr>
                <w:b/>
                <w:bCs/>
              </w:rPr>
            </w:pPr>
            <w:bookmarkStart w:id="2" w:name="_Hlk181196688"/>
            <w:r w:rsidRPr="005E60C9">
              <w:rPr>
                <w:b/>
                <w:bCs/>
              </w:rPr>
              <w:t>Our Competencies</w:t>
            </w:r>
          </w:p>
        </w:tc>
      </w:tr>
      <w:tr w:rsidR="005E60C9" w:rsidRPr="0087020C" w14:paraId="02F9FD02" w14:textId="77777777" w:rsidTr="00885DB7">
        <w:trPr>
          <w:trHeight w:val="567"/>
        </w:trPr>
        <w:tc>
          <w:tcPr>
            <w:tcW w:w="8642" w:type="dxa"/>
            <w:vAlign w:val="center"/>
          </w:tcPr>
          <w:p w14:paraId="673EB17B" w14:textId="0316B87C" w:rsidR="005E60C9" w:rsidRPr="00185FEC" w:rsidRDefault="003A5F13" w:rsidP="00BC1FE4">
            <w:pPr>
              <w:pStyle w:val="ListParagraph"/>
              <w:numPr>
                <w:ilvl w:val="0"/>
                <w:numId w:val="0"/>
              </w:numPr>
              <w:ind w:left="276" w:right="339"/>
            </w:pPr>
            <w:r w:rsidRPr="00185FEC">
              <w:rPr>
                <w:b/>
                <w:bCs/>
              </w:rPr>
              <w:t>Lead and Inspire</w:t>
            </w:r>
            <w:r w:rsidRPr="00185FEC">
              <w:t xml:space="preserve">  - Defines the future direction of Waythrough through identifying current and future challenges and longer-term opportunities</w:t>
            </w:r>
          </w:p>
          <w:p w14:paraId="296603C2" w14:textId="5EE4135B" w:rsidR="003A5F13" w:rsidRPr="00185FEC" w:rsidRDefault="003A5F13" w:rsidP="00BC1FE4">
            <w:pPr>
              <w:pStyle w:val="ListParagraph"/>
              <w:numPr>
                <w:ilvl w:val="0"/>
                <w:numId w:val="0"/>
              </w:numPr>
              <w:ind w:left="276" w:right="339"/>
            </w:pPr>
            <w:r w:rsidRPr="00185FEC">
              <w:rPr>
                <w:b/>
                <w:bCs/>
              </w:rPr>
              <w:t>Create and Innovate</w:t>
            </w:r>
            <w:r w:rsidRPr="00185FEC">
              <w:t xml:space="preserve">  -Takes a solutions-focused approach to the challenges we face as an organisation. Looks at new ways of working and responding innovatively with new ideas or developing current approaches to meet organisational needs</w:t>
            </w:r>
          </w:p>
          <w:p w14:paraId="0092E9A8" w14:textId="77777777" w:rsidR="003A5F13" w:rsidRPr="00185FEC" w:rsidRDefault="003A5F13" w:rsidP="00BC1FE4">
            <w:pPr>
              <w:pStyle w:val="ListParagraph"/>
              <w:numPr>
                <w:ilvl w:val="0"/>
                <w:numId w:val="0"/>
              </w:numPr>
              <w:ind w:left="276" w:right="339"/>
            </w:pPr>
            <w:r w:rsidRPr="00BC1FE4">
              <w:rPr>
                <w:b/>
                <w:bCs/>
              </w:rPr>
              <w:t>Developing Our Talent</w:t>
            </w:r>
            <w:r w:rsidRPr="00185FEC">
              <w:t xml:space="preserve"> - Creates a positive and supportive environment in which individuals can grow and develop enabling them to realise their full potential. </w:t>
            </w:r>
          </w:p>
          <w:p w14:paraId="77BDFE90" w14:textId="341DD073" w:rsidR="003A5F13" w:rsidRPr="00185FEC" w:rsidRDefault="003A5F13" w:rsidP="00BC1FE4">
            <w:pPr>
              <w:ind w:left="276" w:right="321"/>
              <w:jc w:val="both"/>
            </w:pPr>
            <w:r w:rsidRPr="00185FEC">
              <w:rPr>
                <w:b/>
                <w:bCs/>
              </w:rPr>
              <w:t>Impactful  Communication</w:t>
            </w:r>
            <w:r w:rsidRPr="00185FEC">
              <w:t xml:space="preserve">    - Shares information and presents ideas or themes clearly and convincingly so that others see us as open, transparent and credible, and want to engage with us.  </w:t>
            </w:r>
          </w:p>
          <w:p w14:paraId="772D755D" w14:textId="551199C3" w:rsidR="003A5F13" w:rsidRPr="00185FEC" w:rsidRDefault="003A5F13" w:rsidP="00BC1FE4">
            <w:pPr>
              <w:ind w:left="276"/>
            </w:pPr>
            <w:r w:rsidRPr="00BC1FE4">
              <w:rPr>
                <w:b/>
                <w:bCs/>
              </w:rPr>
              <w:t>Delivering Results and</w:t>
            </w:r>
            <w:r w:rsidRPr="003A5F13">
              <w:rPr>
                <w:rFonts w:ascii="Arial" w:eastAsia="Arial" w:hAnsi="Arial" w:cs="Arial"/>
                <w:b/>
                <w:sz w:val="22"/>
              </w:rPr>
              <w:t xml:space="preserve"> </w:t>
            </w:r>
            <w:r w:rsidRPr="003A5F13">
              <w:rPr>
                <w:rFonts w:ascii="Calibri" w:eastAsia="Calibri" w:hAnsi="Calibri" w:cs="Calibri"/>
                <w:b/>
                <w:sz w:val="22"/>
              </w:rPr>
              <w:t xml:space="preserve"> </w:t>
            </w:r>
            <w:r w:rsidRPr="00EE5843">
              <w:rPr>
                <w:b/>
                <w:bCs/>
              </w:rPr>
              <w:t>Achieving Greatness</w:t>
            </w:r>
            <w:r w:rsidRPr="00185FEC">
              <w:t xml:space="preserve">  - Focuses on our individual drive and personal focus to succeed in delivering against our key business objectives and targets.  </w:t>
            </w:r>
          </w:p>
          <w:p w14:paraId="2AED4DBE" w14:textId="4D597DE8" w:rsidR="003A5F13" w:rsidRPr="00185FEC" w:rsidRDefault="003A5F13" w:rsidP="00BC1FE4">
            <w:pPr>
              <w:spacing w:after="4"/>
              <w:ind w:left="276"/>
            </w:pPr>
            <w:r w:rsidRPr="00EE5843">
              <w:rPr>
                <w:b/>
                <w:bCs/>
              </w:rPr>
              <w:t>Service Excellence</w:t>
            </w:r>
            <w:r w:rsidRPr="00185FEC">
              <w:t xml:space="preserve"> -Continues to build on Waythrough’s reputation within the industry, becoming a “provider of choice” recognised by </w:t>
            </w:r>
            <w:r w:rsidRPr="00185FEC">
              <w:lastRenderedPageBreak/>
              <w:t xml:space="preserve">external bodies as meeting the diverse needs of our customers and delivering the highest standards of service delivery.  </w:t>
            </w:r>
          </w:p>
          <w:p w14:paraId="1BC2C8EB" w14:textId="5E507E5A" w:rsidR="003A5F13" w:rsidRPr="003A5F13" w:rsidRDefault="003A5F13" w:rsidP="00BC1FE4">
            <w:pPr>
              <w:spacing w:after="4"/>
              <w:ind w:left="276"/>
            </w:pPr>
            <w:r w:rsidRPr="00EE5843">
              <w:rPr>
                <w:b/>
                <w:bCs/>
              </w:rPr>
              <w:t>Working Together</w:t>
            </w:r>
            <w:r w:rsidRPr="00185FEC">
              <w:t xml:space="preserve">  - Defines how we work with each other and our customers, partners, commissioners and stakeholders.  </w:t>
            </w:r>
          </w:p>
          <w:p w14:paraId="351C5AEC" w14:textId="77777777" w:rsidR="00EE5843" w:rsidRDefault="00EE5843" w:rsidP="00BC1FE4">
            <w:pPr>
              <w:ind w:left="276" w:right="321"/>
              <w:jc w:val="both"/>
            </w:pPr>
          </w:p>
          <w:p w14:paraId="79388594" w14:textId="2C196B46" w:rsidR="003A5F13" w:rsidRPr="00612A8B" w:rsidRDefault="003A5F13" w:rsidP="00BC1FE4">
            <w:pPr>
              <w:ind w:left="276" w:right="321"/>
              <w:jc w:val="both"/>
              <w:rPr>
                <w:b/>
                <w:bCs/>
              </w:rPr>
            </w:pPr>
            <w:r w:rsidRPr="00EE5843">
              <w:rPr>
                <w:b/>
                <w:bCs/>
              </w:rPr>
              <w:t>Safeguarding training</w:t>
            </w:r>
            <w:r w:rsidRPr="00185FEC">
              <w:t xml:space="preserve"> required on start</w:t>
            </w:r>
            <w:r w:rsidR="00BC1FE4">
              <w:t>.</w:t>
            </w:r>
            <w:r w:rsidRPr="00185FEC">
              <w:t xml:space="preserve">  </w:t>
            </w:r>
          </w:p>
          <w:p w14:paraId="6B2B9B84" w14:textId="77777777" w:rsidR="005E60C9" w:rsidRPr="0087020C" w:rsidRDefault="005E60C9" w:rsidP="00885DB7">
            <w:pPr>
              <w:ind w:right="339"/>
              <w:rPr>
                <w:b/>
                <w:bCs/>
              </w:rPr>
            </w:pPr>
          </w:p>
        </w:tc>
      </w:tr>
      <w:bookmarkEnd w:id="2"/>
    </w:tbl>
    <w:p w14:paraId="4B6BF87D" w14:textId="77777777" w:rsidR="005E60C9" w:rsidRDefault="005E60C9" w:rsidP="00504F91"/>
    <w:p w14:paraId="0828A730" w14:textId="77777777" w:rsidR="005E60C9" w:rsidRDefault="005E60C9" w:rsidP="005E60C9">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5E60C9" w:rsidRPr="005E60C9" w14:paraId="455E39DC" w14:textId="77777777" w:rsidTr="005E60C9">
        <w:trPr>
          <w:trHeight w:hRule="exact" w:val="775"/>
        </w:trPr>
        <w:tc>
          <w:tcPr>
            <w:tcW w:w="5665" w:type="dxa"/>
            <w:shd w:val="clear" w:color="auto" w:fill="D5E9DE" w:themeFill="text2" w:themeFillTint="33"/>
            <w:vAlign w:val="center"/>
          </w:tcPr>
          <w:p w14:paraId="1AA28367" w14:textId="77777777" w:rsidR="005E60C9" w:rsidRPr="005E60C9" w:rsidRDefault="005E60C9" w:rsidP="005E60C9">
            <w:pPr>
              <w:rPr>
                <w:b/>
                <w:bCs/>
              </w:rPr>
            </w:pPr>
            <w:bookmarkStart w:id="3" w:name="_Hlk181197186"/>
            <w:r>
              <w:rPr>
                <w:b/>
                <w:bCs/>
              </w:rPr>
              <w:t>Qualifications</w:t>
            </w:r>
          </w:p>
        </w:tc>
        <w:tc>
          <w:tcPr>
            <w:tcW w:w="2984" w:type="dxa"/>
            <w:shd w:val="clear" w:color="auto" w:fill="D5E9DE" w:themeFill="text2" w:themeFillTint="33"/>
          </w:tcPr>
          <w:p w14:paraId="6797CB46" w14:textId="77777777" w:rsidR="005E60C9" w:rsidRPr="005E60C9" w:rsidRDefault="005E60C9" w:rsidP="003E1809">
            <w:pPr>
              <w:spacing w:before="240"/>
              <w:rPr>
                <w:b/>
                <w:bCs/>
              </w:rPr>
            </w:pPr>
            <w:r>
              <w:rPr>
                <w:b/>
                <w:bCs/>
              </w:rPr>
              <w:t>Essential or Desirable</w:t>
            </w:r>
          </w:p>
        </w:tc>
      </w:tr>
      <w:tr w:rsidR="005E60C9" w:rsidRPr="00EE5843" w14:paraId="67E16342" w14:textId="77777777" w:rsidTr="005E60C9">
        <w:trPr>
          <w:trHeight w:val="569"/>
        </w:trPr>
        <w:tc>
          <w:tcPr>
            <w:tcW w:w="5665" w:type="dxa"/>
            <w:vAlign w:val="center"/>
          </w:tcPr>
          <w:p w14:paraId="4ADE894F" w14:textId="4850F7B7" w:rsidR="005E60C9" w:rsidRPr="00EE5843" w:rsidRDefault="00D70987" w:rsidP="003E1809">
            <w:pPr>
              <w:spacing w:before="240"/>
            </w:pPr>
            <w:r w:rsidRPr="00EE5843">
              <w:t xml:space="preserve">NVQ Level 3 in Health &amp; Social Care (or above or equivalent) or willing to work towards this in post.  </w:t>
            </w:r>
          </w:p>
        </w:tc>
        <w:tc>
          <w:tcPr>
            <w:tcW w:w="2984" w:type="dxa"/>
          </w:tcPr>
          <w:p w14:paraId="5646741D" w14:textId="1B1E331E" w:rsidR="005E60C9" w:rsidRPr="005E60C9" w:rsidRDefault="00D70987" w:rsidP="003E1809">
            <w:pPr>
              <w:spacing w:before="240"/>
              <w:ind w:left="720"/>
              <w:rPr>
                <w:b/>
                <w:bCs/>
              </w:rPr>
            </w:pPr>
            <w:r>
              <w:rPr>
                <w:b/>
                <w:bCs/>
              </w:rPr>
              <w:t>E</w:t>
            </w:r>
          </w:p>
        </w:tc>
      </w:tr>
      <w:tr w:rsidR="005E60C9" w:rsidRPr="00EE5843" w14:paraId="5174CE5A" w14:textId="77777777" w:rsidTr="005E60C9">
        <w:trPr>
          <w:trHeight w:val="577"/>
        </w:trPr>
        <w:tc>
          <w:tcPr>
            <w:tcW w:w="5665" w:type="dxa"/>
            <w:vAlign w:val="center"/>
          </w:tcPr>
          <w:p w14:paraId="4CA9DC4D" w14:textId="17969C48" w:rsidR="005E60C9" w:rsidRPr="00EE5843" w:rsidRDefault="00D70987" w:rsidP="001C7D2A">
            <w:pPr>
              <w:spacing w:before="240"/>
            </w:pPr>
            <w:r w:rsidRPr="00EE5843">
              <w:t xml:space="preserve">Relevant professional qualification e.g. addiction studies, counselling, social work, therapeutic qualification.  </w:t>
            </w:r>
          </w:p>
        </w:tc>
        <w:tc>
          <w:tcPr>
            <w:tcW w:w="2984" w:type="dxa"/>
          </w:tcPr>
          <w:p w14:paraId="2B756372" w14:textId="6FA14B45" w:rsidR="005E60C9" w:rsidRPr="005E60C9" w:rsidRDefault="00D70987" w:rsidP="003E1809">
            <w:pPr>
              <w:spacing w:before="240"/>
              <w:ind w:left="720"/>
              <w:rPr>
                <w:b/>
                <w:bCs/>
              </w:rPr>
            </w:pPr>
            <w:r>
              <w:rPr>
                <w:b/>
                <w:bCs/>
              </w:rPr>
              <w:t>D</w:t>
            </w:r>
          </w:p>
        </w:tc>
      </w:tr>
      <w:bookmarkEnd w:id="3"/>
    </w:tbl>
    <w:p w14:paraId="1C8CA545" w14:textId="77777777" w:rsidR="003E1809" w:rsidRPr="00EE5843" w:rsidRDefault="003E1809" w:rsidP="005E60C9">
      <w:pPr>
        <w:rPr>
          <w:b/>
          <w:bCs/>
        </w:rPr>
      </w:pP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EE5843" w14:paraId="10C1858A" w14:textId="77777777" w:rsidTr="00885DB7">
        <w:trPr>
          <w:trHeight w:hRule="exact" w:val="775"/>
        </w:trPr>
        <w:tc>
          <w:tcPr>
            <w:tcW w:w="5665" w:type="dxa"/>
            <w:shd w:val="clear" w:color="auto" w:fill="D5E9DE" w:themeFill="text2" w:themeFillTint="33"/>
            <w:vAlign w:val="center"/>
          </w:tcPr>
          <w:p w14:paraId="5AAD11CB" w14:textId="77777777" w:rsidR="003E1809" w:rsidRPr="005E60C9" w:rsidRDefault="003E1809" w:rsidP="00885DB7">
            <w:pPr>
              <w:rPr>
                <w:b/>
                <w:bCs/>
              </w:rPr>
            </w:pPr>
            <w:bookmarkStart w:id="4" w:name="_Hlk181197273"/>
            <w:r>
              <w:rPr>
                <w:b/>
                <w:bCs/>
              </w:rPr>
              <w:t>Skills</w:t>
            </w:r>
          </w:p>
        </w:tc>
        <w:tc>
          <w:tcPr>
            <w:tcW w:w="2984" w:type="dxa"/>
            <w:shd w:val="clear" w:color="auto" w:fill="D5E9DE" w:themeFill="text2" w:themeFillTint="33"/>
          </w:tcPr>
          <w:p w14:paraId="3C908EC2" w14:textId="77777777" w:rsidR="003E1809" w:rsidRPr="005E60C9" w:rsidRDefault="003E1809" w:rsidP="00885DB7">
            <w:pPr>
              <w:spacing w:before="240"/>
              <w:rPr>
                <w:b/>
                <w:bCs/>
              </w:rPr>
            </w:pPr>
            <w:r>
              <w:rPr>
                <w:b/>
                <w:bCs/>
              </w:rPr>
              <w:t>Essential or Desirable</w:t>
            </w:r>
          </w:p>
        </w:tc>
      </w:tr>
      <w:tr w:rsidR="003E1809" w:rsidRPr="00EE5843" w14:paraId="1A5887E7" w14:textId="77777777" w:rsidTr="00885DB7">
        <w:trPr>
          <w:trHeight w:val="569"/>
        </w:trPr>
        <w:tc>
          <w:tcPr>
            <w:tcW w:w="5665" w:type="dxa"/>
            <w:vAlign w:val="center"/>
          </w:tcPr>
          <w:p w14:paraId="6B2CC989" w14:textId="09111FC4" w:rsidR="003E1809" w:rsidRPr="00EE5843" w:rsidRDefault="00D70987" w:rsidP="00612A8B">
            <w:pPr>
              <w:spacing w:before="240"/>
            </w:pPr>
            <w:r w:rsidRPr="00EE5843">
              <w:t xml:space="preserve">Proficient in Microsoft Office programmes  </w:t>
            </w:r>
          </w:p>
        </w:tc>
        <w:tc>
          <w:tcPr>
            <w:tcW w:w="2984" w:type="dxa"/>
          </w:tcPr>
          <w:p w14:paraId="303C74C5" w14:textId="07C58D15" w:rsidR="003E1809" w:rsidRPr="005E60C9" w:rsidRDefault="00D70987" w:rsidP="00885DB7">
            <w:pPr>
              <w:spacing w:before="240"/>
              <w:ind w:left="720"/>
              <w:rPr>
                <w:b/>
                <w:bCs/>
              </w:rPr>
            </w:pPr>
            <w:r>
              <w:rPr>
                <w:b/>
                <w:bCs/>
              </w:rPr>
              <w:t>E</w:t>
            </w:r>
          </w:p>
        </w:tc>
      </w:tr>
      <w:bookmarkEnd w:id="4"/>
    </w:tbl>
    <w:p w14:paraId="0C74A82D"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61986F02" w14:textId="77777777" w:rsidTr="00885DB7">
        <w:trPr>
          <w:trHeight w:hRule="exact" w:val="775"/>
        </w:trPr>
        <w:tc>
          <w:tcPr>
            <w:tcW w:w="5665" w:type="dxa"/>
            <w:shd w:val="clear" w:color="auto" w:fill="D5E9DE" w:themeFill="text2" w:themeFillTint="33"/>
            <w:vAlign w:val="center"/>
          </w:tcPr>
          <w:p w14:paraId="7264874F" w14:textId="77777777" w:rsidR="003E1809" w:rsidRPr="005E60C9" w:rsidRDefault="003E1809" w:rsidP="00885DB7">
            <w:pPr>
              <w:rPr>
                <w:b/>
                <w:bCs/>
              </w:rPr>
            </w:pPr>
            <w:r>
              <w:rPr>
                <w:b/>
                <w:bCs/>
              </w:rPr>
              <w:t>Experience</w:t>
            </w:r>
          </w:p>
        </w:tc>
        <w:tc>
          <w:tcPr>
            <w:tcW w:w="2984" w:type="dxa"/>
            <w:shd w:val="clear" w:color="auto" w:fill="D5E9DE" w:themeFill="text2" w:themeFillTint="33"/>
          </w:tcPr>
          <w:p w14:paraId="15A7CE0C" w14:textId="77777777" w:rsidR="003E1809" w:rsidRPr="005E60C9" w:rsidRDefault="003E1809" w:rsidP="00885DB7">
            <w:pPr>
              <w:spacing w:before="240"/>
              <w:rPr>
                <w:b/>
                <w:bCs/>
              </w:rPr>
            </w:pPr>
            <w:r>
              <w:rPr>
                <w:b/>
                <w:bCs/>
              </w:rPr>
              <w:t>Essential or Desirable</w:t>
            </w:r>
          </w:p>
        </w:tc>
      </w:tr>
      <w:tr w:rsidR="00D70987" w:rsidRPr="005E60C9" w14:paraId="5CC15CE8" w14:textId="77777777" w:rsidTr="001655A4">
        <w:trPr>
          <w:trHeight w:val="569"/>
        </w:trPr>
        <w:tc>
          <w:tcPr>
            <w:tcW w:w="5665" w:type="dxa"/>
          </w:tcPr>
          <w:p w14:paraId="2D4C2266" w14:textId="77777777" w:rsidR="00D70987" w:rsidRDefault="00D70987" w:rsidP="00D70987">
            <w:pPr>
              <w:spacing w:after="14"/>
              <w:ind w:left="4"/>
            </w:pPr>
            <w:r>
              <w:rPr>
                <w:rFonts w:ascii="Arial" w:eastAsia="Arial" w:hAnsi="Arial" w:cs="Arial"/>
                <w:i/>
                <w:sz w:val="20"/>
              </w:rPr>
              <w:t xml:space="preserve"> </w:t>
            </w:r>
            <w:r>
              <w:rPr>
                <w:rFonts w:ascii="Calibri" w:eastAsia="Calibri" w:hAnsi="Calibri" w:cs="Calibri"/>
                <w:sz w:val="22"/>
              </w:rPr>
              <w:t xml:space="preserve"> </w:t>
            </w:r>
          </w:p>
          <w:p w14:paraId="2FE798F6" w14:textId="17A40BA5" w:rsidR="00D70987" w:rsidRPr="005E60C9" w:rsidRDefault="00D70987" w:rsidP="00D70987">
            <w:pPr>
              <w:spacing w:before="240"/>
              <w:rPr>
                <w:b/>
                <w:bCs/>
              </w:rPr>
            </w:pPr>
            <w:r w:rsidRPr="00EE5843">
              <w:t xml:space="preserve">Understanding of and ability to implement interventions including brief interventions  MI, PSIs, CBT and ITEP.  </w:t>
            </w:r>
          </w:p>
        </w:tc>
        <w:tc>
          <w:tcPr>
            <w:tcW w:w="2984" w:type="dxa"/>
            <w:vAlign w:val="center"/>
          </w:tcPr>
          <w:p w14:paraId="62E3EB29" w14:textId="22AEF2CF" w:rsidR="00D70987" w:rsidRPr="005E60C9" w:rsidRDefault="003A5F13" w:rsidP="003A5F13">
            <w:pPr>
              <w:spacing w:before="240"/>
              <w:jc w:val="center"/>
              <w:rPr>
                <w:b/>
                <w:bCs/>
              </w:rPr>
            </w:pPr>
            <w:r>
              <w:rPr>
                <w:b/>
                <w:bCs/>
              </w:rPr>
              <w:t>E</w:t>
            </w:r>
          </w:p>
        </w:tc>
      </w:tr>
      <w:tr w:rsidR="00D70987" w:rsidRPr="005E60C9" w14:paraId="24DB7E0B" w14:textId="77777777" w:rsidTr="00885DB7">
        <w:trPr>
          <w:trHeight w:val="577"/>
        </w:trPr>
        <w:tc>
          <w:tcPr>
            <w:tcW w:w="5665" w:type="dxa"/>
            <w:vAlign w:val="center"/>
          </w:tcPr>
          <w:p w14:paraId="01162865" w14:textId="26970DF5" w:rsidR="00D70987" w:rsidRPr="00EE5843" w:rsidRDefault="00D70987" w:rsidP="00D70987">
            <w:pPr>
              <w:spacing w:before="240"/>
            </w:pPr>
            <w:r w:rsidRPr="00EE5843">
              <w:t xml:space="preserve">Knowledge of harm reduction approaches in relation to substance misuse (where relevant to post)  </w:t>
            </w:r>
          </w:p>
        </w:tc>
        <w:tc>
          <w:tcPr>
            <w:tcW w:w="2984" w:type="dxa"/>
          </w:tcPr>
          <w:p w14:paraId="4A1864B0" w14:textId="5C98CAC7" w:rsidR="00D70987" w:rsidRPr="005E60C9" w:rsidRDefault="003A5F13" w:rsidP="003A5F13">
            <w:pPr>
              <w:spacing w:before="240"/>
              <w:ind w:left="720"/>
              <w:rPr>
                <w:b/>
                <w:bCs/>
              </w:rPr>
            </w:pPr>
            <w:r>
              <w:rPr>
                <w:b/>
                <w:bCs/>
              </w:rPr>
              <w:t xml:space="preserve">        D</w:t>
            </w:r>
          </w:p>
        </w:tc>
      </w:tr>
      <w:tr w:rsidR="00D70987" w:rsidRPr="005E60C9" w14:paraId="77BAF72D" w14:textId="77777777" w:rsidTr="00885DB7">
        <w:trPr>
          <w:trHeight w:val="557"/>
        </w:trPr>
        <w:tc>
          <w:tcPr>
            <w:tcW w:w="5665" w:type="dxa"/>
            <w:vAlign w:val="center"/>
          </w:tcPr>
          <w:p w14:paraId="137F4397" w14:textId="37150C81" w:rsidR="00D70987" w:rsidRPr="00EE5843" w:rsidRDefault="00D70987" w:rsidP="00D70987">
            <w:pPr>
              <w:spacing w:before="240"/>
            </w:pPr>
            <w:r w:rsidRPr="00EE5843">
              <w:t xml:space="preserve">Working with models of service delivery and issues relating to recovery planning  </w:t>
            </w:r>
          </w:p>
        </w:tc>
        <w:tc>
          <w:tcPr>
            <w:tcW w:w="2984" w:type="dxa"/>
          </w:tcPr>
          <w:p w14:paraId="1450B84C" w14:textId="6CA80D9B" w:rsidR="00D70987" w:rsidRPr="005E60C9" w:rsidRDefault="003A5F13" w:rsidP="003A5F13">
            <w:pPr>
              <w:spacing w:before="240"/>
              <w:jc w:val="center"/>
              <w:rPr>
                <w:b/>
                <w:bCs/>
              </w:rPr>
            </w:pPr>
            <w:r>
              <w:rPr>
                <w:b/>
                <w:bCs/>
              </w:rPr>
              <w:t>D</w:t>
            </w:r>
          </w:p>
        </w:tc>
      </w:tr>
      <w:tr w:rsidR="00D70987" w:rsidRPr="005E60C9" w14:paraId="32F6ACAC" w14:textId="77777777" w:rsidTr="00885DB7">
        <w:trPr>
          <w:trHeight w:val="551"/>
        </w:trPr>
        <w:tc>
          <w:tcPr>
            <w:tcW w:w="5665" w:type="dxa"/>
            <w:vAlign w:val="center"/>
          </w:tcPr>
          <w:p w14:paraId="5AA962B2" w14:textId="6E776A57" w:rsidR="00D70987" w:rsidRPr="00EE5843" w:rsidRDefault="00D70987" w:rsidP="00D70987">
            <w:pPr>
              <w:spacing w:before="240"/>
            </w:pPr>
            <w:r w:rsidRPr="00EE5843">
              <w:t xml:space="preserve">Working with best practice frameworks e.g. NICE, DOH, NTA, NMC, Care Quality Commission &amp; Caldicott Standards  </w:t>
            </w:r>
          </w:p>
        </w:tc>
        <w:tc>
          <w:tcPr>
            <w:tcW w:w="2984" w:type="dxa"/>
          </w:tcPr>
          <w:p w14:paraId="2F3C2F7D" w14:textId="6783F35E" w:rsidR="00D70987" w:rsidRPr="005E60C9" w:rsidRDefault="00D70987" w:rsidP="003A5F13">
            <w:pPr>
              <w:spacing w:before="240"/>
              <w:jc w:val="center"/>
              <w:rPr>
                <w:b/>
                <w:bCs/>
              </w:rPr>
            </w:pPr>
            <w:r>
              <w:rPr>
                <w:b/>
                <w:bCs/>
              </w:rPr>
              <w:t>D</w:t>
            </w:r>
          </w:p>
        </w:tc>
      </w:tr>
      <w:tr w:rsidR="00D70987" w:rsidRPr="005E60C9" w14:paraId="580B7698" w14:textId="77777777" w:rsidTr="00885DB7">
        <w:trPr>
          <w:trHeight w:val="551"/>
        </w:trPr>
        <w:tc>
          <w:tcPr>
            <w:tcW w:w="5665" w:type="dxa"/>
            <w:vAlign w:val="center"/>
          </w:tcPr>
          <w:p w14:paraId="79D2E05A" w14:textId="13480F2F" w:rsidR="00D70987" w:rsidRPr="00EE5843" w:rsidRDefault="003A5F13" w:rsidP="00D70987">
            <w:pPr>
              <w:spacing w:before="240"/>
            </w:pPr>
            <w:r w:rsidRPr="00EE5843">
              <w:t xml:space="preserve">Carrying out assessment and recovery planning and risk management plans  </w:t>
            </w:r>
          </w:p>
        </w:tc>
        <w:tc>
          <w:tcPr>
            <w:tcW w:w="2984" w:type="dxa"/>
          </w:tcPr>
          <w:p w14:paraId="29F5DC26" w14:textId="40924FB1" w:rsidR="00D70987" w:rsidRPr="005E60C9" w:rsidRDefault="003A5F13" w:rsidP="003A5F13">
            <w:pPr>
              <w:spacing w:before="240"/>
              <w:jc w:val="center"/>
              <w:rPr>
                <w:b/>
                <w:bCs/>
              </w:rPr>
            </w:pPr>
            <w:r>
              <w:rPr>
                <w:b/>
                <w:bCs/>
              </w:rPr>
              <w:t>D</w:t>
            </w:r>
          </w:p>
        </w:tc>
      </w:tr>
      <w:tr w:rsidR="00D70987" w:rsidRPr="005E60C9" w14:paraId="0D653C12" w14:textId="77777777" w:rsidTr="00885DB7">
        <w:trPr>
          <w:trHeight w:val="551"/>
        </w:trPr>
        <w:tc>
          <w:tcPr>
            <w:tcW w:w="5665" w:type="dxa"/>
            <w:vAlign w:val="center"/>
          </w:tcPr>
          <w:p w14:paraId="2EB216FC" w14:textId="2CC31584" w:rsidR="00D70987" w:rsidRPr="00EE5843" w:rsidRDefault="003A5F13" w:rsidP="00D70987">
            <w:pPr>
              <w:spacing w:before="240"/>
            </w:pPr>
            <w:r w:rsidRPr="00EE5843">
              <w:lastRenderedPageBreak/>
              <w:t xml:space="preserve">Delivering 1-2-1 and group therapeutic interventions  </w:t>
            </w:r>
          </w:p>
        </w:tc>
        <w:tc>
          <w:tcPr>
            <w:tcW w:w="2984" w:type="dxa"/>
          </w:tcPr>
          <w:p w14:paraId="0128983E" w14:textId="6FE495B6" w:rsidR="00D70987" w:rsidRPr="005E60C9" w:rsidRDefault="003A5F13" w:rsidP="003A5F13">
            <w:pPr>
              <w:spacing w:before="240"/>
              <w:jc w:val="center"/>
              <w:rPr>
                <w:b/>
                <w:bCs/>
              </w:rPr>
            </w:pPr>
            <w:r>
              <w:rPr>
                <w:b/>
                <w:bCs/>
              </w:rPr>
              <w:t>E</w:t>
            </w:r>
          </w:p>
        </w:tc>
      </w:tr>
      <w:tr w:rsidR="003A5F13" w:rsidRPr="005E60C9" w14:paraId="16128227" w14:textId="77777777" w:rsidTr="00885DB7">
        <w:trPr>
          <w:trHeight w:val="551"/>
        </w:trPr>
        <w:tc>
          <w:tcPr>
            <w:tcW w:w="5665" w:type="dxa"/>
            <w:vAlign w:val="center"/>
          </w:tcPr>
          <w:p w14:paraId="147227AB" w14:textId="0DD43D40" w:rsidR="003A5F13" w:rsidRPr="00EE5843" w:rsidRDefault="003A5F13" w:rsidP="00D70987">
            <w:pPr>
              <w:spacing w:before="240"/>
            </w:pPr>
            <w:r w:rsidRPr="00EE5843">
              <w:t xml:space="preserve">Knowledge of working within Safeguarding and Hidden Harm  </w:t>
            </w:r>
          </w:p>
        </w:tc>
        <w:tc>
          <w:tcPr>
            <w:tcW w:w="2984" w:type="dxa"/>
          </w:tcPr>
          <w:p w14:paraId="7A688064" w14:textId="392C5A8F" w:rsidR="003A5F13" w:rsidRDefault="003A5F13" w:rsidP="003A5F13">
            <w:pPr>
              <w:spacing w:before="240"/>
              <w:jc w:val="center"/>
              <w:rPr>
                <w:b/>
                <w:bCs/>
              </w:rPr>
            </w:pPr>
            <w:r>
              <w:rPr>
                <w:b/>
                <w:bCs/>
              </w:rPr>
              <w:t>D</w:t>
            </w:r>
          </w:p>
        </w:tc>
      </w:tr>
      <w:tr w:rsidR="003A5F13" w:rsidRPr="005E60C9" w14:paraId="6837DA81" w14:textId="77777777" w:rsidTr="00885DB7">
        <w:trPr>
          <w:trHeight w:val="551"/>
        </w:trPr>
        <w:tc>
          <w:tcPr>
            <w:tcW w:w="5665" w:type="dxa"/>
            <w:vAlign w:val="center"/>
          </w:tcPr>
          <w:p w14:paraId="23D926BE" w14:textId="41C66D5E" w:rsidR="003A5F13" w:rsidRPr="00EE5843" w:rsidRDefault="003A5F13" w:rsidP="00D70987">
            <w:pPr>
              <w:spacing w:before="240"/>
            </w:pPr>
            <w:r w:rsidRPr="00EE5843">
              <w:t xml:space="preserve">Experience of working with carers and families  </w:t>
            </w:r>
          </w:p>
        </w:tc>
        <w:tc>
          <w:tcPr>
            <w:tcW w:w="2984" w:type="dxa"/>
          </w:tcPr>
          <w:p w14:paraId="5CB00836" w14:textId="41B2B7B7" w:rsidR="003A5F13" w:rsidRDefault="003A5F13" w:rsidP="003A5F13">
            <w:pPr>
              <w:spacing w:before="240"/>
              <w:jc w:val="center"/>
              <w:rPr>
                <w:b/>
                <w:bCs/>
              </w:rPr>
            </w:pPr>
            <w:r>
              <w:rPr>
                <w:b/>
                <w:bCs/>
              </w:rPr>
              <w:t>E</w:t>
            </w:r>
          </w:p>
        </w:tc>
      </w:tr>
      <w:tr w:rsidR="003A5F13" w:rsidRPr="005E60C9" w14:paraId="69E7A434" w14:textId="77777777" w:rsidTr="00885DB7">
        <w:trPr>
          <w:trHeight w:val="551"/>
        </w:trPr>
        <w:tc>
          <w:tcPr>
            <w:tcW w:w="5665" w:type="dxa"/>
            <w:vAlign w:val="center"/>
          </w:tcPr>
          <w:p w14:paraId="3FAA2596" w14:textId="1AB2BB11" w:rsidR="003A5F13" w:rsidRPr="00EE5843" w:rsidRDefault="003A5F13" w:rsidP="00D70987">
            <w:pPr>
              <w:spacing w:before="240"/>
            </w:pPr>
            <w:r w:rsidRPr="00EE5843">
              <w:t xml:space="preserve">Experience of using Management Information Systems  </w:t>
            </w:r>
          </w:p>
        </w:tc>
        <w:tc>
          <w:tcPr>
            <w:tcW w:w="2984" w:type="dxa"/>
          </w:tcPr>
          <w:p w14:paraId="7D70C2A1" w14:textId="72C415C4" w:rsidR="003A5F13" w:rsidRDefault="003A5F13" w:rsidP="003A5F13">
            <w:pPr>
              <w:spacing w:before="240"/>
              <w:jc w:val="center"/>
              <w:rPr>
                <w:b/>
                <w:bCs/>
              </w:rPr>
            </w:pPr>
            <w:r>
              <w:rPr>
                <w:b/>
                <w:bCs/>
              </w:rPr>
              <w:t>D</w:t>
            </w:r>
          </w:p>
        </w:tc>
      </w:tr>
    </w:tbl>
    <w:p w14:paraId="3C4B094B" w14:textId="77777777" w:rsidR="003E1809" w:rsidRPr="005E60C9" w:rsidRDefault="003E1809" w:rsidP="005E60C9"/>
    <w:sectPr w:rsidR="003E1809" w:rsidRPr="005E60C9" w:rsidSect="003E1809">
      <w:headerReference w:type="first" r:id="rId14"/>
      <w:footerReference w:type="first" r:id="rId15"/>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6EF9A" w14:textId="77777777" w:rsidR="00DB1875" w:rsidRDefault="00DB1875" w:rsidP="001668B7">
      <w:pPr>
        <w:spacing w:line="240" w:lineRule="auto"/>
      </w:pPr>
      <w:r>
        <w:separator/>
      </w:r>
    </w:p>
  </w:endnote>
  <w:endnote w:type="continuationSeparator" w:id="0">
    <w:p w14:paraId="55EDEDBC" w14:textId="77777777" w:rsidR="00DB1875" w:rsidRDefault="00DB1875"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099B64DA" w14:textId="77777777" w:rsidTr="003D59A9">
      <w:trPr>
        <w:trHeight w:hRule="exact" w:val="397"/>
      </w:trPr>
      <w:tc>
        <w:tcPr>
          <w:tcW w:w="4167" w:type="dxa"/>
          <w:vAlign w:val="bottom"/>
        </w:tcPr>
        <w:p w14:paraId="2818713D"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14:paraId="4CBCFF4F"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2978A8EF" w14:textId="77777777" w:rsidR="00146AB0" w:rsidRPr="00146AB0" w:rsidRDefault="00146AB0" w:rsidP="00146AB0">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6C5390E0" w14:textId="77777777" w:rsidTr="006A4EF9">
      <w:trPr>
        <w:trHeight w:hRule="exact" w:val="397"/>
      </w:trPr>
      <w:tc>
        <w:tcPr>
          <w:tcW w:w="4167" w:type="dxa"/>
          <w:vAlign w:val="bottom"/>
        </w:tcPr>
        <w:p w14:paraId="2C9AA6F7"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14:paraId="44041983"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CE9DCDB" w14:textId="77777777" w:rsidR="002B7CD2" w:rsidRDefault="003417EE">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 xml:space="preserve">Error! Reference source not </w:t>
          </w:r>
          <w:proofErr w:type="spellStart"/>
          <w:r w:rsidR="00BC18F1">
            <w:rPr>
              <w:b/>
              <w:bCs/>
            </w:rPr>
            <w:t>found.</w:t>
          </w:r>
          <w:r>
            <w:fldChar w:fldCharType="end"/>
          </w:r>
          <w:r>
            <w:t>Report</w:t>
          </w:r>
          <w:proofErr w:type="spellEnd"/>
          <w:r>
            <w:t xml:space="preserve"> title</w:t>
          </w:r>
          <w:r w:rsidR="00CB3A3A" w:rsidRPr="00231827">
            <w:t xml:space="preserve"> </w:t>
          </w:r>
          <w:proofErr w:type="spellStart"/>
          <w:r w:rsidR="00CB3A3A" w:rsidRPr="00231827">
            <w:t>V</w:t>
          </w:r>
          <w:r>
            <w:fldChar w:fldCharType="begin"/>
          </w:r>
          <w:r>
            <w:instrText xml:space="preserve"> REF  version </w:instrText>
          </w:r>
          <w:r>
            <w:fldChar w:fldCharType="separate"/>
          </w:r>
          <w:r w:rsidR="00BC18F1">
            <w:rPr>
              <w:b/>
              <w:bCs/>
            </w:rPr>
            <w:t>Error</w:t>
          </w:r>
          <w:proofErr w:type="spellEnd"/>
          <w:r w:rsidR="00BC18F1">
            <w:rPr>
              <w:b/>
              <w:bCs/>
            </w:rPr>
            <w:t>!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8733" w14:textId="77777777" w:rsidR="00DB1875" w:rsidRDefault="00DB1875" w:rsidP="001668B7">
      <w:pPr>
        <w:spacing w:line="240" w:lineRule="auto"/>
      </w:pPr>
      <w:r>
        <w:separator/>
      </w:r>
    </w:p>
  </w:footnote>
  <w:footnote w:type="continuationSeparator" w:id="0">
    <w:p w14:paraId="3561F681" w14:textId="77777777" w:rsidR="00DB1875" w:rsidRDefault="00DB1875"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14:paraId="18225E9A" w14:textId="77777777" w:rsidTr="00CB706E">
      <w:trPr>
        <w:trHeight w:hRule="exact" w:val="2381"/>
      </w:trPr>
      <w:tc>
        <w:tcPr>
          <w:tcW w:w="7366" w:type="dxa"/>
          <w:tcBorders>
            <w:top w:val="nil"/>
            <w:left w:val="nil"/>
            <w:bottom w:val="nil"/>
            <w:right w:val="nil"/>
          </w:tcBorders>
        </w:tcPr>
        <w:p w14:paraId="2C140C23" w14:textId="77777777" w:rsidR="00BF2B1B" w:rsidRDefault="00BF2B1B" w:rsidP="00BF2B1B">
          <w:pPr>
            <w:pStyle w:val="Header"/>
          </w:pPr>
        </w:p>
      </w:tc>
    </w:tr>
  </w:tbl>
  <w:p w14:paraId="79940326" w14:textId="77777777" w:rsidR="002B7CD2" w:rsidRPr="00BF2B1B" w:rsidRDefault="00BF2B1B" w:rsidP="00BF2B1B">
    <w:pPr>
      <w:pStyle w:val="Header"/>
    </w:pPr>
    <w:r>
      <w:rPr>
        <w:noProof/>
      </w:rPr>
      <w:drawing>
        <wp:anchor distT="0" distB="0" distL="114300" distR="114300" simplePos="0" relativeHeight="251683840" behindDoc="0" locked="1" layoutInCell="1" allowOverlap="1" wp14:anchorId="26A4DB40" wp14:editId="1D7BEBB6">
          <wp:simplePos x="0" y="0"/>
          <wp:positionH relativeFrom="page">
            <wp:posOffset>500380</wp:posOffset>
          </wp:positionH>
          <wp:positionV relativeFrom="page">
            <wp:posOffset>989965</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DEF8" w14:textId="77777777" w:rsidR="00CB3A3A" w:rsidRDefault="00CB3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2"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4" w15:restartNumberingAfterBreak="0">
    <w:nsid w:val="3C2632CC"/>
    <w:multiLevelType w:val="hybridMultilevel"/>
    <w:tmpl w:val="FD0AF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9A20DA"/>
    <w:multiLevelType w:val="hybridMultilevel"/>
    <w:tmpl w:val="FC7CE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B40658"/>
    <w:multiLevelType w:val="hybridMultilevel"/>
    <w:tmpl w:val="3248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9"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7B111870"/>
    <w:multiLevelType w:val="hybridMultilevel"/>
    <w:tmpl w:val="6F06B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8972544">
    <w:abstractNumId w:val="0"/>
  </w:num>
  <w:num w:numId="2" w16cid:durableId="1078018815">
    <w:abstractNumId w:val="9"/>
  </w:num>
  <w:num w:numId="3" w16cid:durableId="1556820679">
    <w:abstractNumId w:val="3"/>
  </w:num>
  <w:num w:numId="4" w16cid:durableId="1906063885">
    <w:abstractNumId w:val="1"/>
  </w:num>
  <w:num w:numId="5" w16cid:durableId="180628738">
    <w:abstractNumId w:val="8"/>
  </w:num>
  <w:num w:numId="6" w16cid:durableId="933519138">
    <w:abstractNumId w:val="7"/>
  </w:num>
  <w:num w:numId="7" w16cid:durableId="865411638">
    <w:abstractNumId w:val="2"/>
  </w:num>
  <w:num w:numId="8" w16cid:durableId="1924531648">
    <w:abstractNumId w:val="5"/>
  </w:num>
  <w:num w:numId="9" w16cid:durableId="1321352861">
    <w:abstractNumId w:val="6"/>
  </w:num>
  <w:num w:numId="10" w16cid:durableId="1974407174">
    <w:abstractNumId w:val="10"/>
  </w:num>
  <w:num w:numId="11" w16cid:durableId="273483770">
    <w:abstractNumId w:val="4"/>
  </w:num>
  <w:num w:numId="12" w16cid:durableId="678235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4362C"/>
    <w:rsid w:val="00146AB0"/>
    <w:rsid w:val="00153DC1"/>
    <w:rsid w:val="001668B7"/>
    <w:rsid w:val="00181B1E"/>
    <w:rsid w:val="00183D46"/>
    <w:rsid w:val="001846D4"/>
    <w:rsid w:val="00185FEC"/>
    <w:rsid w:val="00187DAA"/>
    <w:rsid w:val="00194CE5"/>
    <w:rsid w:val="001B743F"/>
    <w:rsid w:val="001C7D2A"/>
    <w:rsid w:val="002040E6"/>
    <w:rsid w:val="00231827"/>
    <w:rsid w:val="00241B7B"/>
    <w:rsid w:val="00243D48"/>
    <w:rsid w:val="002B7CD2"/>
    <w:rsid w:val="002C09DE"/>
    <w:rsid w:val="002C5209"/>
    <w:rsid w:val="003054FC"/>
    <w:rsid w:val="00322A15"/>
    <w:rsid w:val="00331270"/>
    <w:rsid w:val="003417EE"/>
    <w:rsid w:val="00386945"/>
    <w:rsid w:val="003A5F13"/>
    <w:rsid w:val="003B1ED2"/>
    <w:rsid w:val="003C064E"/>
    <w:rsid w:val="003C0659"/>
    <w:rsid w:val="003C4D87"/>
    <w:rsid w:val="003D107C"/>
    <w:rsid w:val="003E1809"/>
    <w:rsid w:val="003E4962"/>
    <w:rsid w:val="004365A0"/>
    <w:rsid w:val="00453700"/>
    <w:rsid w:val="004771F3"/>
    <w:rsid w:val="0048443D"/>
    <w:rsid w:val="004A76C4"/>
    <w:rsid w:val="004B16FA"/>
    <w:rsid w:val="004F142B"/>
    <w:rsid w:val="00504F91"/>
    <w:rsid w:val="00507AB1"/>
    <w:rsid w:val="005C1AC0"/>
    <w:rsid w:val="005E60C9"/>
    <w:rsid w:val="005F316C"/>
    <w:rsid w:val="005F5F0A"/>
    <w:rsid w:val="0060102F"/>
    <w:rsid w:val="0060499E"/>
    <w:rsid w:val="00606C92"/>
    <w:rsid w:val="00612A8B"/>
    <w:rsid w:val="006220D3"/>
    <w:rsid w:val="006232B0"/>
    <w:rsid w:val="00657BFE"/>
    <w:rsid w:val="00682BE9"/>
    <w:rsid w:val="006E5D12"/>
    <w:rsid w:val="00763FF7"/>
    <w:rsid w:val="0078057D"/>
    <w:rsid w:val="00791689"/>
    <w:rsid w:val="007C10D3"/>
    <w:rsid w:val="007C6085"/>
    <w:rsid w:val="00847117"/>
    <w:rsid w:val="0087020C"/>
    <w:rsid w:val="008C45FD"/>
    <w:rsid w:val="009008DC"/>
    <w:rsid w:val="00927EF4"/>
    <w:rsid w:val="00952F7F"/>
    <w:rsid w:val="00966D12"/>
    <w:rsid w:val="00993B9D"/>
    <w:rsid w:val="009B7D70"/>
    <w:rsid w:val="009E1814"/>
    <w:rsid w:val="009F1E26"/>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C1FE4"/>
    <w:rsid w:val="00BF2B1B"/>
    <w:rsid w:val="00C0551B"/>
    <w:rsid w:val="00C14665"/>
    <w:rsid w:val="00C403DD"/>
    <w:rsid w:val="00C53E5C"/>
    <w:rsid w:val="00C65ED2"/>
    <w:rsid w:val="00CB3A3A"/>
    <w:rsid w:val="00CB4E4D"/>
    <w:rsid w:val="00CB706E"/>
    <w:rsid w:val="00D136EF"/>
    <w:rsid w:val="00D33E0A"/>
    <w:rsid w:val="00D70987"/>
    <w:rsid w:val="00DA544F"/>
    <w:rsid w:val="00DB1875"/>
    <w:rsid w:val="00DD20DA"/>
    <w:rsid w:val="00E619EA"/>
    <w:rsid w:val="00ED1A28"/>
    <w:rsid w:val="00EE5843"/>
    <w:rsid w:val="00F007AC"/>
    <w:rsid w:val="00F2081A"/>
    <w:rsid w:val="00F22073"/>
    <w:rsid w:val="00F447F5"/>
    <w:rsid w:val="00F50B68"/>
    <w:rsid w:val="00F57B88"/>
    <w:rsid w:val="00F675C2"/>
    <w:rsid w:val="00FA5877"/>
    <w:rsid w:val="00FD5444"/>
    <w:rsid w:val="00FE6C19"/>
    <w:rsid w:val="00FF5783"/>
    <w:rsid w:val="6D33DB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2.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3.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customXml/itemProps4.xml><?xml version="1.0" encoding="utf-8"?>
<ds:datastoreItem xmlns:ds="http://schemas.openxmlformats.org/officeDocument/2006/customXml" ds:itemID="{D1E51567-7DA4-4C83-ACD7-DBE69CC8D5F3}"/>
</file>

<file path=docProps/app.xml><?xml version="1.0" encoding="utf-8"?>
<Properties xmlns="http://schemas.openxmlformats.org/officeDocument/2006/extended-properties" xmlns:vt="http://schemas.openxmlformats.org/officeDocument/2006/docPropsVTypes">
  <Template>Waythrough JD Template</Template>
  <TotalTime>5</TotalTime>
  <Pages>6</Pages>
  <Words>1141</Words>
  <Characters>6504</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2</cp:revision>
  <dcterms:created xsi:type="dcterms:W3CDTF">2026-04-23T11:36:00Z</dcterms:created>
  <dcterms:modified xsi:type="dcterms:W3CDTF">2026-04-23T11:36:00Z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